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421D5B" w14:textId="77777777" w:rsidR="00D947D8" w:rsidRDefault="1FB29386" w:rsidP="002556B3">
      <w:pPr>
        <w:spacing w:before="1"/>
        <w:rPr>
          <w:rFonts w:ascii="Malgun Gothic"/>
          <w:b/>
          <w:sz w:val="28"/>
        </w:rPr>
      </w:pP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Popis</w:t>
      </w:r>
      <w:proofErr w:type="spellEnd"/>
      <w:r w:rsidRPr="1FB29386">
        <w:rPr>
          <w:rFonts w:ascii="Malgun Gothic"/>
          <w:b/>
          <w:bCs/>
          <w:spacing w:val="-2"/>
          <w:sz w:val="28"/>
          <w:szCs w:val="28"/>
        </w:rPr>
        <w:t xml:space="preserve"> a </w:t>
      </w: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z</w:t>
      </w:r>
      <w:r w:rsidRPr="1FB29386">
        <w:rPr>
          <w:rFonts w:ascii="Malgun Gothic"/>
          <w:b/>
          <w:bCs/>
          <w:spacing w:val="-2"/>
          <w:sz w:val="28"/>
          <w:szCs w:val="28"/>
        </w:rPr>
        <w:t>á</w:t>
      </w:r>
      <w:r w:rsidRPr="1FB29386">
        <w:rPr>
          <w:rFonts w:ascii="Malgun Gothic"/>
          <w:b/>
          <w:bCs/>
          <w:spacing w:val="-2"/>
          <w:sz w:val="28"/>
          <w:szCs w:val="28"/>
        </w:rPr>
        <w:t>kladn</w:t>
      </w:r>
      <w:r w:rsidRPr="1FB29386">
        <w:rPr>
          <w:rFonts w:ascii="Malgun Gothic"/>
          <w:b/>
          <w:bCs/>
          <w:spacing w:val="-2"/>
          <w:sz w:val="28"/>
          <w:szCs w:val="28"/>
        </w:rPr>
        <w:t>í</w:t>
      </w:r>
      <w:proofErr w:type="spellEnd"/>
      <w:r w:rsidRPr="1FB29386">
        <w:rPr>
          <w:rFonts w:ascii="Malgun Gothic"/>
          <w:b/>
          <w:bCs/>
          <w:spacing w:val="-2"/>
          <w:sz w:val="28"/>
          <w:szCs w:val="28"/>
        </w:rPr>
        <w:t xml:space="preserve"> </w:t>
      </w: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vlastnosti</w:t>
      </w:r>
      <w:proofErr w:type="spellEnd"/>
    </w:p>
    <w:p w14:paraId="036CD007" w14:textId="77777777" w:rsidR="00D947D8" w:rsidRDefault="00D947D8" w:rsidP="1FB29386">
      <w:pPr>
        <w:pStyle w:val="Zkladntext"/>
        <w:spacing w:before="4"/>
      </w:pPr>
    </w:p>
    <w:p w14:paraId="5F51F36B" w14:textId="06864DCF" w:rsidR="007667E6" w:rsidRDefault="00F27727" w:rsidP="007667E6">
      <w:pPr>
        <w:pStyle w:val="Normlnweb"/>
        <w:rPr>
          <w:color w:val="000000"/>
        </w:rPr>
      </w:pPr>
      <w:r w:rsidRPr="007667E6">
        <w:rPr>
          <w:rFonts w:asciiTheme="minorHAnsi" w:hAnsiTheme="minorHAnsi" w:cstheme="minorHAnsi"/>
        </w:rPr>
        <w:t>ES-</w:t>
      </w:r>
      <w:r w:rsidR="000151E2" w:rsidRPr="007667E6">
        <w:rPr>
          <w:rFonts w:asciiTheme="minorHAnsi" w:hAnsiTheme="minorHAnsi" w:cstheme="minorHAnsi"/>
        </w:rPr>
        <w:t>2</w:t>
      </w:r>
      <w:r w:rsidR="00541D7E">
        <w:rPr>
          <w:rFonts w:asciiTheme="minorHAnsi" w:hAnsiTheme="minorHAnsi" w:cstheme="minorHAnsi"/>
        </w:rPr>
        <w:t>8</w:t>
      </w:r>
      <w:r w:rsidR="002C06B7">
        <w:rPr>
          <w:rFonts w:asciiTheme="minorHAnsi" w:hAnsiTheme="minorHAnsi" w:cstheme="minorHAnsi"/>
        </w:rPr>
        <w:t>30</w:t>
      </w:r>
      <w:r w:rsidR="008B2A13" w:rsidRPr="007667E6">
        <w:rPr>
          <w:rFonts w:asciiTheme="minorHAnsi" w:hAnsiTheme="minorHAnsi" w:cstheme="minorHAnsi"/>
        </w:rPr>
        <w:t xml:space="preserve"> </w:t>
      </w:r>
      <w:r w:rsidR="00541D7E">
        <w:rPr>
          <w:rFonts w:asciiTheme="minorHAnsi" w:hAnsiTheme="minorHAnsi" w:cstheme="minorHAnsi"/>
        </w:rPr>
        <w:t xml:space="preserve">TIX je </w:t>
      </w:r>
      <w:proofErr w:type="spellStart"/>
      <w:r w:rsidR="002C06B7">
        <w:rPr>
          <w:rFonts w:asciiTheme="minorHAnsi" w:hAnsiTheme="minorHAnsi" w:cstheme="minorHAnsi"/>
        </w:rPr>
        <w:t>preakcelerovaná</w:t>
      </w:r>
      <w:proofErr w:type="spellEnd"/>
      <w:r w:rsidR="002C06B7">
        <w:rPr>
          <w:rFonts w:asciiTheme="minorHAnsi" w:hAnsiTheme="minorHAnsi" w:cstheme="minorHAnsi"/>
        </w:rPr>
        <w:t xml:space="preserve">, </w:t>
      </w:r>
      <w:proofErr w:type="spellStart"/>
      <w:r w:rsidR="002C06B7">
        <w:rPr>
          <w:rFonts w:asciiTheme="minorHAnsi" w:hAnsiTheme="minorHAnsi" w:cstheme="minorHAnsi"/>
        </w:rPr>
        <w:t>tereftalická</w:t>
      </w:r>
      <w:proofErr w:type="spellEnd"/>
      <w:r w:rsidR="002C06B7">
        <w:rPr>
          <w:rFonts w:asciiTheme="minorHAnsi" w:hAnsiTheme="minorHAnsi" w:cstheme="minorHAnsi"/>
        </w:rPr>
        <w:t xml:space="preserve"> nenasycená polyesterová </w:t>
      </w:r>
      <w:proofErr w:type="spellStart"/>
      <w:r w:rsidR="002C06B7">
        <w:rPr>
          <w:rFonts w:asciiTheme="minorHAnsi" w:hAnsiTheme="minorHAnsi" w:cstheme="minorHAnsi"/>
        </w:rPr>
        <w:t>tixotropická</w:t>
      </w:r>
      <w:proofErr w:type="spellEnd"/>
      <w:r w:rsidR="002C06B7">
        <w:rPr>
          <w:rFonts w:asciiTheme="minorHAnsi" w:hAnsiTheme="minorHAnsi" w:cstheme="minorHAnsi"/>
        </w:rPr>
        <w:t xml:space="preserve"> pryskyřice. Má vysokou mechanickou a chemickou odolnost. Má </w:t>
      </w:r>
      <w:proofErr w:type="spellStart"/>
      <w:r w:rsidR="002C06B7">
        <w:rPr>
          <w:rFonts w:asciiTheme="minorHAnsi" w:hAnsiTheme="minorHAnsi" w:cstheme="minorHAnsi"/>
        </w:rPr>
        <w:t>nízky</w:t>
      </w:r>
      <w:proofErr w:type="spellEnd"/>
      <w:r w:rsidR="002C06B7">
        <w:rPr>
          <w:rFonts w:asciiTheme="minorHAnsi" w:hAnsiTheme="minorHAnsi" w:cstheme="minorHAnsi"/>
        </w:rPr>
        <w:t xml:space="preserve"> styren obsah v porovnání s běžnými pryskyřicemi. FRP aplikace jsou doporučovány (vlnité plechy, nádrže, dodávky, trubky, sprchové kouty, nárazníky, </w:t>
      </w:r>
      <w:proofErr w:type="spellStart"/>
      <w:r w:rsidR="002C06B7">
        <w:rPr>
          <w:rFonts w:asciiTheme="minorHAnsi" w:hAnsiTheme="minorHAnsi" w:cstheme="minorHAnsi"/>
        </w:rPr>
        <w:t>budové</w:t>
      </w:r>
      <w:proofErr w:type="spellEnd"/>
      <w:r w:rsidR="002C06B7">
        <w:rPr>
          <w:rFonts w:asciiTheme="minorHAnsi" w:hAnsiTheme="minorHAnsi" w:cstheme="minorHAnsi"/>
        </w:rPr>
        <w:t xml:space="preserve"> panely apod.)</w:t>
      </w:r>
    </w:p>
    <w:p w14:paraId="309FA372" w14:textId="65F43745" w:rsidR="00D947D8" w:rsidRDefault="00D947D8" w:rsidP="007667E6">
      <w:pPr>
        <w:pStyle w:val="Default"/>
      </w:pPr>
    </w:p>
    <w:tbl>
      <w:tblPr>
        <w:tblW w:w="9020" w:type="dxa"/>
        <w:tblInd w:w="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58"/>
        <w:gridCol w:w="4162"/>
      </w:tblGrid>
      <w:tr w:rsidR="00D947D8" w14:paraId="6D150738" w14:textId="77777777" w:rsidTr="005923BD">
        <w:trPr>
          <w:trHeight w:val="698"/>
        </w:trPr>
        <w:tc>
          <w:tcPr>
            <w:tcW w:w="4858" w:type="dxa"/>
            <w:shd w:val="clear" w:color="auto" w:fill="F6CAAC"/>
            <w:vAlign w:val="center"/>
          </w:tcPr>
          <w:p w14:paraId="774E247F" w14:textId="77777777" w:rsidR="00D947D8" w:rsidRDefault="283B3D6A" w:rsidP="283B3D6A">
            <w:pPr>
              <w:pStyle w:val="TableParagraph"/>
              <w:spacing w:line="375" w:lineRule="exact"/>
              <w:ind w:left="7" w:right="7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Zp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ů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soby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aplikace</w:t>
            </w:r>
            <w:proofErr w:type="spellEnd"/>
          </w:p>
        </w:tc>
        <w:tc>
          <w:tcPr>
            <w:tcW w:w="4162" w:type="dxa"/>
            <w:shd w:val="clear" w:color="auto" w:fill="F6CAAC"/>
            <w:vAlign w:val="center"/>
          </w:tcPr>
          <w:p w14:paraId="0BDB09D6" w14:textId="77777777" w:rsidR="00D947D8" w:rsidRDefault="283B3D6A" w:rsidP="283B3D6A">
            <w:pPr>
              <w:pStyle w:val="TableParagraph"/>
              <w:spacing w:line="375" w:lineRule="exact"/>
              <w:ind w:left="1132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Chemick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struktura</w:t>
            </w:r>
            <w:proofErr w:type="spellEnd"/>
          </w:p>
        </w:tc>
      </w:tr>
      <w:tr w:rsidR="00D947D8" w14:paraId="0C73905A" w14:textId="77777777" w:rsidTr="005923BD">
        <w:trPr>
          <w:trHeight w:val="839"/>
        </w:trPr>
        <w:tc>
          <w:tcPr>
            <w:tcW w:w="4858" w:type="dxa"/>
            <w:vAlign w:val="center"/>
          </w:tcPr>
          <w:p w14:paraId="5AC2DD30" w14:textId="77777777" w:rsidR="001B629B" w:rsidRPr="006109C2" w:rsidRDefault="001B629B" w:rsidP="00681804">
            <w:pPr>
              <w:pStyle w:val="TableParagraph"/>
              <w:ind w:left="0"/>
              <w:rPr>
                <w:spacing w:val="-5"/>
                <w:sz w:val="20"/>
                <w:szCs w:val="20"/>
              </w:rPr>
            </w:pPr>
            <w:proofErr w:type="spellStart"/>
            <w:r w:rsidRPr="006109C2">
              <w:rPr>
                <w:spacing w:val="-5"/>
                <w:sz w:val="20"/>
                <w:szCs w:val="20"/>
              </w:rPr>
              <w:t>Ruční</w:t>
            </w:r>
            <w:proofErr w:type="spellEnd"/>
            <w:r w:rsidRPr="006109C2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6109C2">
              <w:rPr>
                <w:spacing w:val="-5"/>
                <w:sz w:val="20"/>
                <w:szCs w:val="20"/>
              </w:rPr>
              <w:t>nanešení</w:t>
            </w:r>
            <w:proofErr w:type="spellEnd"/>
          </w:p>
          <w:p w14:paraId="00AC5F38" w14:textId="413D04BB" w:rsidR="00D947D8" w:rsidRPr="00781E74" w:rsidRDefault="00530CB4" w:rsidP="005923BD">
            <w:pPr>
              <w:pStyle w:val="TableParagraph"/>
              <w:ind w:left="4" w:hanging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Spray up</w:t>
            </w:r>
          </w:p>
        </w:tc>
        <w:tc>
          <w:tcPr>
            <w:tcW w:w="4162" w:type="dxa"/>
            <w:vAlign w:val="center"/>
          </w:tcPr>
          <w:p w14:paraId="44494D8E" w14:textId="77777777" w:rsidR="006C00C1" w:rsidRDefault="006C00C1" w:rsidP="006C553C">
            <w:pPr>
              <w:pStyle w:val="TableParagraph"/>
              <w:spacing w:line="278" w:lineRule="auto"/>
              <w:ind w:left="147" w:hanging="132"/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Akcelerace</w:t>
            </w:r>
            <w:proofErr w:type="spellEnd"/>
            <w:r>
              <w:rPr>
                <w:sz w:val="20"/>
                <w:szCs w:val="20"/>
              </w:rPr>
              <w:t xml:space="preserve"> :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ano</w:t>
            </w:r>
            <w:proofErr w:type="spellEnd"/>
          </w:p>
          <w:p w14:paraId="20C04DC0" w14:textId="7FCAC054" w:rsidR="00AA6F8A" w:rsidRPr="00241E1E" w:rsidRDefault="006D1953" w:rsidP="00541D7E">
            <w:pPr>
              <w:pStyle w:val="TableParagraph"/>
              <w:spacing w:line="278" w:lineRule="auto"/>
              <w:ind w:left="147" w:hanging="132"/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Kyselina</w:t>
            </w:r>
            <w:proofErr w:type="spellEnd"/>
            <w:r>
              <w:rPr>
                <w:sz w:val="20"/>
                <w:szCs w:val="20"/>
              </w:rPr>
              <w:t xml:space="preserve"> :</w:t>
            </w:r>
            <w:proofErr w:type="gramEnd"/>
            <w:r w:rsidR="002C06B7">
              <w:rPr>
                <w:sz w:val="20"/>
                <w:szCs w:val="20"/>
              </w:rPr>
              <w:t xml:space="preserve"> </w:t>
            </w:r>
            <w:proofErr w:type="spellStart"/>
            <w:r w:rsidR="002C06B7">
              <w:rPr>
                <w:sz w:val="20"/>
                <w:szCs w:val="20"/>
              </w:rPr>
              <w:t>tereftalická</w:t>
            </w:r>
            <w:proofErr w:type="spellEnd"/>
          </w:p>
        </w:tc>
      </w:tr>
    </w:tbl>
    <w:p w14:paraId="487578C1" w14:textId="2ADAA1A3" w:rsidR="00D947D8" w:rsidRDefault="283B3D6A" w:rsidP="1FB29386">
      <w:pPr>
        <w:spacing w:before="223"/>
        <w:ind w:left="116"/>
        <w:rPr>
          <w:rFonts w:ascii="Malgun Gothic"/>
          <w:b/>
          <w:bCs/>
          <w:sz w:val="28"/>
          <w:szCs w:val="28"/>
        </w:rPr>
      </w:pPr>
      <w:proofErr w:type="spellStart"/>
      <w:r w:rsidRPr="283B3D6A">
        <w:rPr>
          <w:rFonts w:ascii="Malgun Gothic"/>
          <w:b/>
          <w:bCs/>
          <w:spacing w:val="-2"/>
          <w:sz w:val="28"/>
          <w:szCs w:val="28"/>
        </w:rPr>
        <w:t>Vlastnosti</w:t>
      </w:r>
      <w:proofErr w:type="spellEnd"/>
      <w:r w:rsidRPr="283B3D6A">
        <w:rPr>
          <w:rFonts w:ascii="Malgun Gothic"/>
          <w:b/>
          <w:bCs/>
          <w:spacing w:val="-2"/>
          <w:sz w:val="28"/>
          <w:szCs w:val="28"/>
        </w:rPr>
        <w:t xml:space="preserve"> 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v </w:t>
      </w:r>
      <w:proofErr w:type="spellStart"/>
      <w:r w:rsidR="6E7BC5E2" w:rsidRPr="283B3D6A">
        <w:rPr>
          <w:rFonts w:ascii="Malgun Gothic"/>
          <w:b/>
          <w:bCs/>
          <w:spacing w:val="-4"/>
          <w:sz w:val="28"/>
          <w:szCs w:val="28"/>
        </w:rPr>
        <w:t>kapaln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é</w:t>
      </w:r>
      <w:proofErr w:type="spellEnd"/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 </w:t>
      </w:r>
      <w:proofErr w:type="spellStart"/>
      <w:r w:rsidR="6E7BC5E2" w:rsidRPr="283B3D6A">
        <w:rPr>
          <w:rFonts w:ascii="Malgun Gothic"/>
          <w:b/>
          <w:bCs/>
          <w:spacing w:val="-4"/>
          <w:sz w:val="28"/>
          <w:szCs w:val="28"/>
        </w:rPr>
        <w:t>form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ě</w:t>
      </w:r>
      <w:proofErr w:type="spellEnd"/>
    </w:p>
    <w:tbl>
      <w:tblPr>
        <w:tblStyle w:val="Mkatabulky"/>
        <w:tblW w:w="902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2155"/>
        <w:gridCol w:w="2263"/>
        <w:gridCol w:w="2263"/>
        <w:gridCol w:w="2339"/>
      </w:tblGrid>
      <w:tr w:rsidR="00D947D8" w14:paraId="06A00E01" w14:textId="77777777" w:rsidTr="005F3414">
        <w:trPr>
          <w:trHeight w:val="532"/>
        </w:trPr>
        <w:tc>
          <w:tcPr>
            <w:tcW w:w="2155" w:type="dxa"/>
            <w:shd w:val="clear" w:color="auto" w:fill="FBD4B4" w:themeFill="accent6" w:themeFillTint="66"/>
            <w:vAlign w:val="center"/>
          </w:tcPr>
          <w:p w14:paraId="5DA65675" w14:textId="77777777" w:rsidR="00D947D8" w:rsidRDefault="00D947D8" w:rsidP="00311851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514FB83F" w14:textId="77777777" w:rsidR="00D947D8" w:rsidRDefault="003B3DD3" w:rsidP="00311851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Jednotka</w:t>
            </w:r>
            <w:proofErr w:type="spellEnd"/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7A5C1862" w14:textId="77777777" w:rsidR="00D947D8" w:rsidRDefault="003B3DD3" w:rsidP="00311851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Hodnota</w:t>
            </w:r>
            <w:proofErr w:type="spellEnd"/>
          </w:p>
        </w:tc>
        <w:tc>
          <w:tcPr>
            <w:tcW w:w="2339" w:type="dxa"/>
            <w:shd w:val="clear" w:color="auto" w:fill="FBD4B4" w:themeFill="accent6" w:themeFillTint="66"/>
            <w:vAlign w:val="center"/>
          </w:tcPr>
          <w:p w14:paraId="3A205D17" w14:textId="77777777" w:rsidR="00D947D8" w:rsidRDefault="003B3DD3" w:rsidP="00311851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Metoda</w:t>
            </w:r>
            <w:proofErr w:type="spellEnd"/>
          </w:p>
        </w:tc>
      </w:tr>
      <w:tr w:rsidR="00D947D8" w14:paraId="02C33548" w14:textId="77777777" w:rsidTr="005923BD">
        <w:trPr>
          <w:trHeight w:val="505"/>
        </w:trPr>
        <w:tc>
          <w:tcPr>
            <w:tcW w:w="2155" w:type="dxa"/>
            <w:vAlign w:val="center"/>
          </w:tcPr>
          <w:p w14:paraId="4545FD40" w14:textId="77777777" w:rsidR="00D947D8" w:rsidRPr="006109C2" w:rsidRDefault="283B3D6A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z w:val="20"/>
                <w:szCs w:val="20"/>
              </w:rPr>
            </w:pPr>
            <w:proofErr w:type="spellStart"/>
            <w:r w:rsidRPr="006109C2">
              <w:rPr>
                <w:rFonts w:ascii="Malgun Gothic"/>
                <w:b/>
                <w:bCs/>
                <w:spacing w:val="-2"/>
                <w:sz w:val="20"/>
                <w:szCs w:val="20"/>
              </w:rPr>
              <w:t>Vzhled</w:t>
            </w:r>
            <w:proofErr w:type="spellEnd"/>
          </w:p>
        </w:tc>
        <w:tc>
          <w:tcPr>
            <w:tcW w:w="2263" w:type="dxa"/>
            <w:vAlign w:val="center"/>
          </w:tcPr>
          <w:p w14:paraId="291165A1" w14:textId="77777777" w:rsidR="00D947D8" w:rsidRPr="006109C2" w:rsidRDefault="003B3DD3" w:rsidP="00311851">
            <w:pPr>
              <w:pStyle w:val="TableParagraph"/>
              <w:spacing w:before="34"/>
              <w:ind w:left="12" w:right="2"/>
              <w:rPr>
                <w:sz w:val="20"/>
                <w:szCs w:val="20"/>
              </w:rPr>
            </w:pPr>
            <w:r w:rsidRPr="006109C2">
              <w:rPr>
                <w:spacing w:val="-10"/>
                <w:w w:val="120"/>
                <w:sz w:val="20"/>
                <w:szCs w:val="20"/>
              </w:rPr>
              <w:t>-</w:t>
            </w:r>
          </w:p>
        </w:tc>
        <w:tc>
          <w:tcPr>
            <w:tcW w:w="2263" w:type="dxa"/>
            <w:vAlign w:val="center"/>
          </w:tcPr>
          <w:p w14:paraId="1B74A21D" w14:textId="7598B834" w:rsidR="00D947D8" w:rsidRPr="006109C2" w:rsidRDefault="006E72F1" w:rsidP="00311851">
            <w:pPr>
              <w:pStyle w:val="TableParagraph"/>
              <w:spacing w:line="292" w:lineRule="exact"/>
              <w:ind w:right="4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Kalná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nafilaovělá</w:t>
            </w:r>
            <w:proofErr w:type="spellEnd"/>
          </w:p>
        </w:tc>
        <w:tc>
          <w:tcPr>
            <w:tcW w:w="2339" w:type="dxa"/>
            <w:vAlign w:val="center"/>
          </w:tcPr>
          <w:p w14:paraId="647BF718" w14:textId="77777777" w:rsidR="00D947D8" w:rsidRPr="006109C2" w:rsidRDefault="003B3DD3" w:rsidP="00311851">
            <w:pPr>
              <w:pStyle w:val="TableParagraph"/>
              <w:spacing w:before="105"/>
              <w:rPr>
                <w:rFonts w:ascii="Calibri"/>
                <w:sz w:val="20"/>
                <w:szCs w:val="20"/>
              </w:rPr>
            </w:pPr>
            <w:r w:rsidRPr="006109C2">
              <w:rPr>
                <w:rFonts w:ascii="Calibri"/>
                <w:spacing w:val="-10"/>
                <w:sz w:val="20"/>
                <w:szCs w:val="20"/>
              </w:rPr>
              <w:t>-</w:t>
            </w:r>
          </w:p>
        </w:tc>
      </w:tr>
      <w:tr w:rsidR="006E72F1" w14:paraId="674A0E43" w14:textId="77777777" w:rsidTr="006E72F1">
        <w:trPr>
          <w:trHeight w:val="249"/>
        </w:trPr>
        <w:tc>
          <w:tcPr>
            <w:tcW w:w="2155" w:type="dxa"/>
            <w:vMerge w:val="restart"/>
            <w:vAlign w:val="center"/>
          </w:tcPr>
          <w:p w14:paraId="15DFAB4E" w14:textId="77777777" w:rsidR="006E72F1" w:rsidRPr="006109C2" w:rsidRDefault="006E72F1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z w:val="20"/>
                <w:szCs w:val="20"/>
              </w:rPr>
            </w:pPr>
            <w:r w:rsidRPr="006109C2">
              <w:rPr>
                <w:rFonts w:ascii="Malgun Gothic"/>
                <w:b/>
                <w:bCs/>
                <w:spacing w:val="-2"/>
                <w:position w:val="9"/>
                <w:sz w:val="20"/>
                <w:szCs w:val="20"/>
              </w:rPr>
              <w:t>Viskozita</w:t>
            </w:r>
            <w:r w:rsidRPr="006109C2">
              <w:rPr>
                <w:rFonts w:ascii="Malgun Gothic"/>
                <w:color w:val="FF0000"/>
                <w:spacing w:val="-2"/>
                <w:position w:val="9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2263" w:type="dxa"/>
            <w:vMerge w:val="restart"/>
            <w:vAlign w:val="center"/>
          </w:tcPr>
          <w:p w14:paraId="40BB7FE4" w14:textId="77777777" w:rsidR="006E72F1" w:rsidRPr="006109C2" w:rsidRDefault="006E72F1" w:rsidP="005F3414">
            <w:pPr>
              <w:pStyle w:val="TableParagraph"/>
              <w:spacing w:before="353"/>
              <w:ind w:left="0"/>
              <w:rPr>
                <w:sz w:val="20"/>
                <w:szCs w:val="20"/>
              </w:rPr>
            </w:pPr>
            <w:r w:rsidRPr="006109C2">
              <w:rPr>
                <w:spacing w:val="-5"/>
                <w:sz w:val="20"/>
                <w:szCs w:val="20"/>
              </w:rPr>
              <w:t>cp</w:t>
            </w:r>
          </w:p>
        </w:tc>
        <w:tc>
          <w:tcPr>
            <w:tcW w:w="2263" w:type="dxa"/>
            <w:vAlign w:val="center"/>
          </w:tcPr>
          <w:p w14:paraId="23960DF2" w14:textId="43601629" w:rsidR="006E72F1" w:rsidRDefault="002C06B7" w:rsidP="006E72F1">
            <w:pPr>
              <w:pStyle w:val="TableParagraph"/>
              <w:spacing w:before="34"/>
              <w:ind w:right="7"/>
              <w:rPr>
                <w:spacing w:val="-5"/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15</w:t>
            </w:r>
            <w:r w:rsidR="00541D7E">
              <w:rPr>
                <w:w w:val="105"/>
                <w:sz w:val="20"/>
                <w:szCs w:val="20"/>
              </w:rPr>
              <w:t>0</w:t>
            </w:r>
            <w:r w:rsidR="000151E2">
              <w:rPr>
                <w:w w:val="105"/>
                <w:sz w:val="20"/>
                <w:szCs w:val="20"/>
              </w:rPr>
              <w:t xml:space="preserve">0 </w:t>
            </w:r>
            <w:r w:rsidR="006E72F1" w:rsidRPr="006109C2">
              <w:rPr>
                <w:w w:val="105"/>
                <w:sz w:val="20"/>
                <w:szCs w:val="20"/>
              </w:rPr>
              <w:t xml:space="preserve">± </w:t>
            </w:r>
            <w:r>
              <w:rPr>
                <w:spacing w:val="-5"/>
                <w:w w:val="105"/>
                <w:sz w:val="20"/>
                <w:szCs w:val="20"/>
              </w:rPr>
              <w:t>3</w:t>
            </w:r>
            <w:r w:rsidR="00541D7E">
              <w:rPr>
                <w:spacing w:val="-5"/>
                <w:w w:val="105"/>
                <w:sz w:val="20"/>
                <w:szCs w:val="20"/>
              </w:rPr>
              <w:t>0</w:t>
            </w:r>
            <w:r w:rsidR="006E72F1">
              <w:rPr>
                <w:spacing w:val="-5"/>
                <w:w w:val="105"/>
                <w:sz w:val="20"/>
                <w:szCs w:val="20"/>
              </w:rPr>
              <w:t>0</w:t>
            </w:r>
          </w:p>
          <w:p w14:paraId="74263347" w14:textId="15745A18" w:rsidR="006E72F1" w:rsidRPr="006E72F1" w:rsidRDefault="006E72F1" w:rsidP="006E72F1">
            <w:pPr>
              <w:pStyle w:val="TableParagraph"/>
              <w:spacing w:before="34"/>
              <w:ind w:right="7"/>
              <w:rPr>
                <w:spacing w:val="-5"/>
                <w:w w:val="105"/>
                <w:sz w:val="20"/>
                <w:szCs w:val="20"/>
              </w:rPr>
            </w:pPr>
            <w:r>
              <w:rPr>
                <w:spacing w:val="-5"/>
                <w:w w:val="105"/>
                <w:sz w:val="20"/>
                <w:szCs w:val="20"/>
              </w:rPr>
              <w:t>(5 o/m)</w:t>
            </w:r>
          </w:p>
        </w:tc>
        <w:tc>
          <w:tcPr>
            <w:tcW w:w="2339" w:type="dxa"/>
            <w:vMerge w:val="restart"/>
            <w:vAlign w:val="center"/>
          </w:tcPr>
          <w:p w14:paraId="788A28BF" w14:textId="77777777" w:rsidR="006E72F1" w:rsidRPr="006109C2" w:rsidRDefault="006E72F1" w:rsidP="00311851">
            <w:pPr>
              <w:pStyle w:val="TableParagraph"/>
              <w:ind w:left="0"/>
              <w:rPr>
                <w:sz w:val="20"/>
                <w:szCs w:val="20"/>
              </w:rPr>
            </w:pPr>
            <w:r w:rsidRPr="006109C2">
              <w:rPr>
                <w:w w:val="90"/>
                <w:sz w:val="20"/>
                <w:szCs w:val="20"/>
              </w:rPr>
              <w:t xml:space="preserve">ISO </w:t>
            </w:r>
            <w:r w:rsidRPr="006109C2">
              <w:rPr>
                <w:spacing w:val="-4"/>
                <w:sz w:val="20"/>
                <w:szCs w:val="20"/>
              </w:rPr>
              <w:t>2555</w:t>
            </w:r>
          </w:p>
        </w:tc>
      </w:tr>
      <w:tr w:rsidR="006E72F1" w14:paraId="256F10E6" w14:textId="77777777" w:rsidTr="006E72F1">
        <w:trPr>
          <w:trHeight w:val="248"/>
        </w:trPr>
        <w:tc>
          <w:tcPr>
            <w:tcW w:w="2155" w:type="dxa"/>
            <w:vMerge/>
            <w:vAlign w:val="center"/>
          </w:tcPr>
          <w:p w14:paraId="73DA48B4" w14:textId="77777777" w:rsidR="006E72F1" w:rsidRPr="006109C2" w:rsidRDefault="006E72F1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pacing w:val="-2"/>
                <w:position w:val="9"/>
                <w:sz w:val="20"/>
                <w:szCs w:val="20"/>
              </w:rPr>
            </w:pPr>
          </w:p>
        </w:tc>
        <w:tc>
          <w:tcPr>
            <w:tcW w:w="2263" w:type="dxa"/>
            <w:vMerge/>
            <w:vAlign w:val="center"/>
          </w:tcPr>
          <w:p w14:paraId="182414C8" w14:textId="77777777" w:rsidR="006E72F1" w:rsidRPr="006109C2" w:rsidRDefault="006E72F1" w:rsidP="005F3414">
            <w:pPr>
              <w:pStyle w:val="TableParagraph"/>
              <w:spacing w:before="353"/>
              <w:ind w:left="0"/>
              <w:rPr>
                <w:spacing w:val="-5"/>
                <w:sz w:val="20"/>
                <w:szCs w:val="20"/>
              </w:rPr>
            </w:pPr>
          </w:p>
        </w:tc>
        <w:tc>
          <w:tcPr>
            <w:tcW w:w="2263" w:type="dxa"/>
            <w:vAlign w:val="center"/>
          </w:tcPr>
          <w:p w14:paraId="5E45FBD8" w14:textId="55FD928E" w:rsidR="006E72F1" w:rsidRDefault="002C06B7" w:rsidP="005F3414">
            <w:pPr>
              <w:pStyle w:val="TableParagraph"/>
              <w:spacing w:before="34"/>
              <w:ind w:right="7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55</w:t>
            </w:r>
            <w:r w:rsidR="006E72F1">
              <w:rPr>
                <w:w w:val="105"/>
                <w:sz w:val="20"/>
                <w:szCs w:val="20"/>
              </w:rPr>
              <w:t xml:space="preserve">0 </w:t>
            </w:r>
            <w:r w:rsidR="006E72F1" w:rsidRPr="006109C2">
              <w:rPr>
                <w:w w:val="105"/>
                <w:sz w:val="20"/>
                <w:szCs w:val="20"/>
              </w:rPr>
              <w:t>±</w:t>
            </w:r>
            <w:r w:rsidR="006E72F1">
              <w:rPr>
                <w:w w:val="105"/>
                <w:sz w:val="20"/>
                <w:szCs w:val="20"/>
              </w:rPr>
              <w:t xml:space="preserve"> </w:t>
            </w:r>
            <w:r w:rsidR="007667E6">
              <w:rPr>
                <w:w w:val="105"/>
                <w:sz w:val="20"/>
                <w:szCs w:val="20"/>
              </w:rPr>
              <w:t>1</w:t>
            </w:r>
            <w:r w:rsidR="006C553C">
              <w:rPr>
                <w:w w:val="105"/>
                <w:sz w:val="20"/>
                <w:szCs w:val="20"/>
              </w:rPr>
              <w:t>0</w:t>
            </w:r>
            <w:r w:rsidR="00544512">
              <w:rPr>
                <w:w w:val="105"/>
                <w:sz w:val="20"/>
                <w:szCs w:val="20"/>
              </w:rPr>
              <w:t>0</w:t>
            </w:r>
          </w:p>
          <w:p w14:paraId="3B3E0C02" w14:textId="0B8C8A97" w:rsidR="006E72F1" w:rsidRDefault="006E72F1" w:rsidP="005F3414">
            <w:pPr>
              <w:pStyle w:val="TableParagraph"/>
              <w:spacing w:before="34"/>
              <w:ind w:right="7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(50 o/m)</w:t>
            </w:r>
          </w:p>
        </w:tc>
        <w:tc>
          <w:tcPr>
            <w:tcW w:w="2339" w:type="dxa"/>
            <w:vMerge/>
            <w:vAlign w:val="center"/>
          </w:tcPr>
          <w:p w14:paraId="565F69EA" w14:textId="77777777" w:rsidR="006E72F1" w:rsidRPr="006109C2" w:rsidRDefault="006E72F1" w:rsidP="00311851">
            <w:pPr>
              <w:pStyle w:val="TableParagraph"/>
              <w:ind w:left="0"/>
              <w:rPr>
                <w:w w:val="90"/>
                <w:sz w:val="20"/>
                <w:szCs w:val="20"/>
              </w:rPr>
            </w:pPr>
          </w:p>
        </w:tc>
      </w:tr>
      <w:tr w:rsidR="00D947D8" w14:paraId="2EAF24C5" w14:textId="77777777" w:rsidTr="005923BD">
        <w:trPr>
          <w:trHeight w:val="678"/>
        </w:trPr>
        <w:tc>
          <w:tcPr>
            <w:tcW w:w="2155" w:type="dxa"/>
            <w:vAlign w:val="center"/>
          </w:tcPr>
          <w:p w14:paraId="1F120951" w14:textId="77777777" w:rsidR="00D947D8" w:rsidRPr="006109C2" w:rsidRDefault="7A42AD40" w:rsidP="00311851">
            <w:pPr>
              <w:pStyle w:val="TableParagraph"/>
              <w:spacing w:line="347" w:lineRule="exact"/>
              <w:rPr>
                <w:sz w:val="20"/>
                <w:szCs w:val="20"/>
              </w:rPr>
            </w:pPr>
            <w:proofErr w:type="spellStart"/>
            <w:r w:rsidRPr="006109C2">
              <w:rPr>
                <w:rFonts w:ascii="Malgun Gothic"/>
                <w:b/>
                <w:bCs/>
                <w:sz w:val="20"/>
                <w:szCs w:val="20"/>
              </w:rPr>
              <w:t>Obsah</w:t>
            </w:r>
            <w:proofErr w:type="spellEnd"/>
          </w:p>
          <w:p w14:paraId="11FC2E43" w14:textId="77777777" w:rsidR="00D947D8" w:rsidRPr="006109C2" w:rsidRDefault="7A42AD40" w:rsidP="00311851">
            <w:pPr>
              <w:pStyle w:val="TableParagraph"/>
              <w:spacing w:line="347" w:lineRule="exact"/>
              <w:rPr>
                <w:sz w:val="20"/>
                <w:szCs w:val="20"/>
              </w:rPr>
            </w:pPr>
            <w:proofErr w:type="spellStart"/>
            <w:r w:rsidRPr="006109C2">
              <w:rPr>
                <w:rFonts w:ascii="Malgun Gothic"/>
                <w:b/>
                <w:bCs/>
                <w:sz w:val="20"/>
                <w:szCs w:val="20"/>
              </w:rPr>
              <w:t>monomeru</w:t>
            </w:r>
            <w:proofErr w:type="spellEnd"/>
          </w:p>
        </w:tc>
        <w:tc>
          <w:tcPr>
            <w:tcW w:w="2263" w:type="dxa"/>
            <w:vAlign w:val="center"/>
          </w:tcPr>
          <w:p w14:paraId="12877EE8" w14:textId="77777777" w:rsidR="00D947D8" w:rsidRPr="006109C2" w:rsidRDefault="003B3DD3" w:rsidP="00311851">
            <w:pPr>
              <w:pStyle w:val="TableParagraph"/>
              <w:spacing w:before="214"/>
              <w:ind w:left="12" w:right="2"/>
              <w:rPr>
                <w:sz w:val="20"/>
                <w:szCs w:val="20"/>
              </w:rPr>
            </w:pPr>
            <w:r w:rsidRPr="006109C2">
              <w:rPr>
                <w:spacing w:val="-10"/>
                <w:sz w:val="20"/>
                <w:szCs w:val="20"/>
              </w:rPr>
              <w:t>%</w:t>
            </w:r>
          </w:p>
        </w:tc>
        <w:tc>
          <w:tcPr>
            <w:tcW w:w="2263" w:type="dxa"/>
            <w:vAlign w:val="center"/>
          </w:tcPr>
          <w:p w14:paraId="731C5774" w14:textId="2F533A5F" w:rsidR="00D947D8" w:rsidRPr="006109C2" w:rsidRDefault="006D1953" w:rsidP="00311851">
            <w:pPr>
              <w:pStyle w:val="TableParagraph"/>
              <w:spacing w:before="67"/>
              <w:ind w:right="8"/>
              <w:rPr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4</w:t>
            </w:r>
            <w:r w:rsidR="002C06B7">
              <w:rPr>
                <w:w w:val="105"/>
                <w:sz w:val="20"/>
                <w:szCs w:val="20"/>
              </w:rPr>
              <w:t>5</w:t>
            </w:r>
            <w:r w:rsidR="00781E74">
              <w:rPr>
                <w:w w:val="105"/>
                <w:sz w:val="20"/>
                <w:szCs w:val="20"/>
              </w:rPr>
              <w:t xml:space="preserve"> </w:t>
            </w:r>
            <w:r w:rsidR="00781E74" w:rsidRPr="006109C2">
              <w:rPr>
                <w:w w:val="105"/>
                <w:sz w:val="20"/>
                <w:szCs w:val="20"/>
              </w:rPr>
              <w:t>±</w:t>
            </w:r>
            <w:r w:rsidR="00781E74">
              <w:rPr>
                <w:w w:val="105"/>
                <w:sz w:val="20"/>
                <w:szCs w:val="20"/>
              </w:rPr>
              <w:t xml:space="preserve"> </w:t>
            </w:r>
            <w:r w:rsidR="00541D7E">
              <w:rPr>
                <w:w w:val="105"/>
                <w:sz w:val="20"/>
                <w:szCs w:val="20"/>
              </w:rPr>
              <w:t>3</w:t>
            </w:r>
          </w:p>
        </w:tc>
        <w:tc>
          <w:tcPr>
            <w:tcW w:w="2339" w:type="dxa"/>
            <w:vAlign w:val="center"/>
          </w:tcPr>
          <w:p w14:paraId="215400CB" w14:textId="77777777" w:rsidR="00D947D8" w:rsidRPr="006109C2" w:rsidRDefault="003B3DD3" w:rsidP="00311851">
            <w:pPr>
              <w:pStyle w:val="TableParagraph"/>
              <w:spacing w:before="214"/>
              <w:rPr>
                <w:sz w:val="20"/>
                <w:szCs w:val="20"/>
              </w:rPr>
            </w:pPr>
            <w:r w:rsidRPr="006109C2">
              <w:rPr>
                <w:w w:val="90"/>
                <w:sz w:val="20"/>
                <w:szCs w:val="20"/>
              </w:rPr>
              <w:t xml:space="preserve">ISO </w:t>
            </w:r>
            <w:r w:rsidRPr="006109C2">
              <w:rPr>
                <w:spacing w:val="-4"/>
                <w:sz w:val="20"/>
                <w:szCs w:val="20"/>
              </w:rPr>
              <w:t>3251</w:t>
            </w:r>
          </w:p>
        </w:tc>
      </w:tr>
      <w:tr w:rsidR="00D947D8" w14:paraId="4FB70FED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102255D0" w14:textId="77777777" w:rsidR="00D947D8" w:rsidRPr="006109C2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0"/>
                <w:szCs w:val="20"/>
              </w:rPr>
            </w:pPr>
            <w:proofErr w:type="spellStart"/>
            <w:r w:rsidRPr="006109C2">
              <w:rPr>
                <w:rFonts w:ascii="Malgun Gothic"/>
                <w:b/>
                <w:spacing w:val="-2"/>
                <w:sz w:val="20"/>
                <w:szCs w:val="20"/>
              </w:rPr>
              <w:t>Hustota</w:t>
            </w:r>
            <w:proofErr w:type="spellEnd"/>
          </w:p>
        </w:tc>
        <w:tc>
          <w:tcPr>
            <w:tcW w:w="2263" w:type="dxa"/>
            <w:vAlign w:val="center"/>
          </w:tcPr>
          <w:p w14:paraId="1042C18A" w14:textId="77777777" w:rsidR="00D947D8" w:rsidRPr="006109C2" w:rsidRDefault="283B3D6A" w:rsidP="00311851">
            <w:pPr>
              <w:pStyle w:val="TableParagraph"/>
              <w:spacing w:before="165"/>
              <w:ind w:left="12" w:right="2"/>
              <w:rPr>
                <w:sz w:val="20"/>
                <w:szCs w:val="20"/>
              </w:rPr>
            </w:pPr>
            <w:r w:rsidRPr="006109C2">
              <w:rPr>
                <w:spacing w:val="-4"/>
                <w:w w:val="105"/>
                <w:position w:val="9"/>
                <w:sz w:val="20"/>
                <w:szCs w:val="20"/>
              </w:rPr>
              <w:t>g/cm3</w:t>
            </w:r>
          </w:p>
        </w:tc>
        <w:tc>
          <w:tcPr>
            <w:tcW w:w="2263" w:type="dxa"/>
            <w:vAlign w:val="center"/>
          </w:tcPr>
          <w:p w14:paraId="6C078EB7" w14:textId="452FF277" w:rsidR="00D947D8" w:rsidRPr="006109C2" w:rsidRDefault="283B3D6A" w:rsidP="00311851">
            <w:pPr>
              <w:pStyle w:val="TableParagraph"/>
              <w:spacing w:before="34"/>
              <w:rPr>
                <w:sz w:val="20"/>
                <w:szCs w:val="20"/>
              </w:rPr>
            </w:pPr>
            <w:r w:rsidRPr="006109C2">
              <w:rPr>
                <w:sz w:val="20"/>
                <w:szCs w:val="20"/>
              </w:rPr>
              <w:t>1.</w:t>
            </w:r>
            <w:r w:rsidR="005F3414" w:rsidRPr="006109C2">
              <w:rPr>
                <w:sz w:val="20"/>
                <w:szCs w:val="20"/>
              </w:rPr>
              <w:t>1</w:t>
            </w:r>
            <w:r w:rsidR="00541D7E">
              <w:rPr>
                <w:sz w:val="20"/>
                <w:szCs w:val="20"/>
              </w:rPr>
              <w:t>0</w:t>
            </w:r>
            <w:r w:rsidRPr="006109C2">
              <w:rPr>
                <w:sz w:val="20"/>
                <w:szCs w:val="20"/>
              </w:rPr>
              <w:t xml:space="preserve"> ± </w:t>
            </w:r>
            <w:r w:rsidRPr="006109C2">
              <w:rPr>
                <w:spacing w:val="-4"/>
                <w:sz w:val="20"/>
                <w:szCs w:val="20"/>
              </w:rPr>
              <w:t>0.0</w:t>
            </w:r>
            <w:r w:rsidR="006C553C">
              <w:rPr>
                <w:spacing w:val="-4"/>
                <w:sz w:val="20"/>
                <w:szCs w:val="20"/>
              </w:rPr>
              <w:t>2</w:t>
            </w:r>
          </w:p>
        </w:tc>
        <w:tc>
          <w:tcPr>
            <w:tcW w:w="2339" w:type="dxa"/>
            <w:vAlign w:val="center"/>
          </w:tcPr>
          <w:p w14:paraId="78FAFC89" w14:textId="77777777" w:rsidR="00D947D8" w:rsidRPr="006109C2" w:rsidRDefault="003B3DD3" w:rsidP="00311851">
            <w:pPr>
              <w:pStyle w:val="TableParagraph"/>
              <w:spacing w:before="180"/>
              <w:rPr>
                <w:sz w:val="20"/>
                <w:szCs w:val="20"/>
              </w:rPr>
            </w:pPr>
            <w:r w:rsidRPr="006109C2">
              <w:rPr>
                <w:w w:val="90"/>
                <w:sz w:val="20"/>
                <w:szCs w:val="20"/>
              </w:rPr>
              <w:t xml:space="preserve">ISO </w:t>
            </w:r>
            <w:r w:rsidRPr="006109C2">
              <w:rPr>
                <w:spacing w:val="-4"/>
                <w:sz w:val="20"/>
                <w:szCs w:val="20"/>
              </w:rPr>
              <w:t>1675</w:t>
            </w:r>
          </w:p>
        </w:tc>
      </w:tr>
      <w:tr w:rsidR="00D947D8" w14:paraId="53C55336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6664EE23" w14:textId="77777777" w:rsidR="00D947D8" w:rsidRPr="006109C2" w:rsidRDefault="36BBDE5D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z w:val="20"/>
                <w:szCs w:val="20"/>
              </w:rPr>
            </w:pPr>
            <w:proofErr w:type="spellStart"/>
            <w:r w:rsidRPr="006109C2">
              <w:rPr>
                <w:rFonts w:ascii="Malgun Gothic"/>
                <w:b/>
                <w:bCs/>
                <w:spacing w:val="-2"/>
                <w:sz w:val="20"/>
                <w:szCs w:val="20"/>
              </w:rPr>
              <w:t>Č</w:t>
            </w:r>
            <w:r w:rsidRPr="006109C2">
              <w:rPr>
                <w:rFonts w:ascii="Malgun Gothic"/>
                <w:b/>
                <w:bCs/>
                <w:spacing w:val="-2"/>
                <w:sz w:val="20"/>
                <w:szCs w:val="20"/>
              </w:rPr>
              <w:t>as</w:t>
            </w:r>
            <w:proofErr w:type="spellEnd"/>
            <w:r w:rsidRPr="006109C2">
              <w:rPr>
                <w:rFonts w:ascii="Malgun Gothic"/>
                <w:b/>
                <w:bCs/>
                <w:spacing w:val="-2"/>
                <w:sz w:val="20"/>
                <w:szCs w:val="20"/>
              </w:rPr>
              <w:t xml:space="preserve"> zgelov</w:t>
            </w:r>
            <w:r w:rsidRPr="006109C2">
              <w:rPr>
                <w:rFonts w:ascii="Malgun Gothic"/>
                <w:b/>
                <w:bCs/>
                <w:spacing w:val="-2"/>
                <w:sz w:val="20"/>
                <w:szCs w:val="20"/>
              </w:rPr>
              <w:t>á</w:t>
            </w:r>
            <w:r w:rsidRPr="006109C2">
              <w:rPr>
                <w:rFonts w:ascii="Malgun Gothic"/>
                <w:b/>
                <w:bCs/>
                <w:spacing w:val="-2"/>
                <w:sz w:val="20"/>
                <w:szCs w:val="20"/>
              </w:rPr>
              <w:t>n</w:t>
            </w:r>
            <w:r w:rsidRPr="006109C2">
              <w:rPr>
                <w:rFonts w:ascii="Malgun Gothic"/>
                <w:b/>
                <w:bCs/>
                <w:spacing w:val="-2"/>
                <w:sz w:val="20"/>
                <w:szCs w:val="20"/>
              </w:rPr>
              <w:t>í</w:t>
            </w:r>
            <w:r w:rsidR="5FD27F2D" w:rsidRPr="006109C2">
              <w:rPr>
                <w:rFonts w:ascii="Malgun Gothic"/>
                <w:color w:val="FF0000"/>
                <w:spacing w:val="-2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49109FDD" w14:textId="77777777" w:rsidR="00D947D8" w:rsidRPr="006109C2" w:rsidRDefault="002F03F9" w:rsidP="00311851">
            <w:pPr>
              <w:pStyle w:val="TableParagraph"/>
              <w:spacing w:before="34"/>
              <w:ind w:left="12"/>
              <w:rPr>
                <w:sz w:val="20"/>
                <w:szCs w:val="20"/>
              </w:rPr>
            </w:pPr>
            <w:r w:rsidRPr="006109C2">
              <w:rPr>
                <w:spacing w:val="-5"/>
                <w:w w:val="105"/>
                <w:sz w:val="20"/>
                <w:szCs w:val="20"/>
              </w:rPr>
              <w:t>min</w:t>
            </w:r>
          </w:p>
        </w:tc>
        <w:tc>
          <w:tcPr>
            <w:tcW w:w="2263" w:type="dxa"/>
            <w:vAlign w:val="center"/>
          </w:tcPr>
          <w:p w14:paraId="1DD1B163" w14:textId="35F11796" w:rsidR="00D947D8" w:rsidRPr="006109C2" w:rsidRDefault="00541D7E" w:rsidP="00311851">
            <w:pPr>
              <w:pStyle w:val="TableParagraph"/>
              <w:spacing w:before="34"/>
              <w:ind w:right="8"/>
              <w:rPr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1</w:t>
            </w:r>
            <w:r w:rsidR="002C06B7">
              <w:rPr>
                <w:w w:val="105"/>
                <w:sz w:val="20"/>
                <w:szCs w:val="20"/>
              </w:rPr>
              <w:t>4</w:t>
            </w:r>
            <w:r>
              <w:rPr>
                <w:w w:val="105"/>
                <w:sz w:val="20"/>
                <w:szCs w:val="20"/>
              </w:rPr>
              <w:t xml:space="preserve"> </w:t>
            </w:r>
            <w:r w:rsidR="002C06B7" w:rsidRPr="006109C2">
              <w:rPr>
                <w:w w:val="105"/>
                <w:sz w:val="20"/>
                <w:szCs w:val="20"/>
              </w:rPr>
              <w:t>±</w:t>
            </w:r>
            <w:r w:rsidR="002C06B7">
              <w:rPr>
                <w:w w:val="105"/>
                <w:sz w:val="20"/>
                <w:szCs w:val="20"/>
              </w:rPr>
              <w:t xml:space="preserve"> 2</w:t>
            </w:r>
          </w:p>
        </w:tc>
        <w:tc>
          <w:tcPr>
            <w:tcW w:w="2339" w:type="dxa"/>
            <w:vAlign w:val="center"/>
          </w:tcPr>
          <w:p w14:paraId="108EDD1D" w14:textId="60B0E3A7" w:rsidR="00D947D8" w:rsidRPr="006109C2" w:rsidRDefault="003B3DD3" w:rsidP="00311851">
            <w:pPr>
              <w:pStyle w:val="TableParagraph"/>
              <w:spacing w:before="180"/>
              <w:rPr>
                <w:w w:val="90"/>
                <w:sz w:val="20"/>
                <w:szCs w:val="20"/>
              </w:rPr>
            </w:pPr>
            <w:r w:rsidRPr="006109C2">
              <w:rPr>
                <w:w w:val="90"/>
                <w:sz w:val="20"/>
                <w:szCs w:val="20"/>
              </w:rPr>
              <w:t xml:space="preserve">ISO </w:t>
            </w:r>
            <w:r w:rsidR="002C06B7">
              <w:rPr>
                <w:w w:val="90"/>
                <w:sz w:val="20"/>
                <w:szCs w:val="20"/>
              </w:rPr>
              <w:t>2535</w:t>
            </w:r>
          </w:p>
        </w:tc>
      </w:tr>
      <w:tr w:rsidR="00D947D8" w14:paraId="1D43E3F4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044F8640" w14:textId="77777777" w:rsidR="00D947D8" w:rsidRPr="006109C2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0"/>
                <w:szCs w:val="20"/>
              </w:rPr>
            </w:pPr>
            <w:proofErr w:type="spellStart"/>
            <w:r w:rsidRPr="006109C2">
              <w:rPr>
                <w:rFonts w:ascii="Malgun Gothic"/>
                <w:b/>
                <w:spacing w:val="-4"/>
                <w:sz w:val="20"/>
                <w:szCs w:val="20"/>
              </w:rPr>
              <w:t>Doba</w:t>
            </w:r>
            <w:proofErr w:type="spellEnd"/>
            <w:r w:rsidRPr="006109C2">
              <w:rPr>
                <w:rFonts w:ascii="Malgun Gothic"/>
                <w:b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6109C2">
              <w:rPr>
                <w:rFonts w:ascii="Malgun Gothic"/>
                <w:b/>
                <w:spacing w:val="-2"/>
                <w:sz w:val="20"/>
                <w:szCs w:val="20"/>
              </w:rPr>
              <w:t>skladov</w:t>
            </w:r>
            <w:r w:rsidRPr="006109C2">
              <w:rPr>
                <w:rFonts w:ascii="Malgun Gothic"/>
                <w:b/>
                <w:spacing w:val="-2"/>
                <w:sz w:val="20"/>
                <w:szCs w:val="20"/>
              </w:rPr>
              <w:t>á</w:t>
            </w:r>
            <w:r w:rsidRPr="006109C2">
              <w:rPr>
                <w:rFonts w:ascii="Malgun Gothic"/>
                <w:b/>
                <w:spacing w:val="-2"/>
                <w:sz w:val="20"/>
                <w:szCs w:val="20"/>
              </w:rPr>
              <w:t>n</w:t>
            </w:r>
            <w:r w:rsidRPr="006109C2">
              <w:rPr>
                <w:rFonts w:ascii="Malgun Gothic"/>
                <w:b/>
                <w:spacing w:val="-2"/>
                <w:sz w:val="20"/>
                <w:szCs w:val="20"/>
              </w:rPr>
              <w:t>í</w:t>
            </w:r>
            <w:proofErr w:type="spellEnd"/>
          </w:p>
        </w:tc>
        <w:tc>
          <w:tcPr>
            <w:tcW w:w="2263" w:type="dxa"/>
            <w:vAlign w:val="center"/>
          </w:tcPr>
          <w:p w14:paraId="79DDEBAF" w14:textId="77777777" w:rsidR="00D947D8" w:rsidRPr="006109C2" w:rsidRDefault="283B3D6A" w:rsidP="00311851">
            <w:pPr>
              <w:pStyle w:val="TableParagraph"/>
              <w:spacing w:before="34"/>
              <w:ind w:left="12"/>
              <w:rPr>
                <w:sz w:val="20"/>
                <w:szCs w:val="20"/>
              </w:rPr>
            </w:pPr>
            <w:proofErr w:type="spellStart"/>
            <w:r w:rsidRPr="006109C2">
              <w:rPr>
                <w:spacing w:val="-2"/>
                <w:w w:val="105"/>
                <w:sz w:val="20"/>
                <w:szCs w:val="20"/>
              </w:rPr>
              <w:t>měsíc</w:t>
            </w:r>
            <w:r w:rsidR="47E6095F" w:rsidRPr="006109C2">
              <w:rPr>
                <w:spacing w:val="-2"/>
                <w:w w:val="105"/>
                <w:sz w:val="20"/>
                <w:szCs w:val="20"/>
              </w:rPr>
              <w:t>e</w:t>
            </w:r>
            <w:proofErr w:type="spellEnd"/>
          </w:p>
        </w:tc>
        <w:tc>
          <w:tcPr>
            <w:tcW w:w="2263" w:type="dxa"/>
            <w:vAlign w:val="center"/>
          </w:tcPr>
          <w:p w14:paraId="51A79FBE" w14:textId="6260D94E" w:rsidR="00D947D8" w:rsidRPr="006109C2" w:rsidRDefault="00541D7E" w:rsidP="00311851">
            <w:pPr>
              <w:pStyle w:val="TableParagraph"/>
              <w:spacing w:before="34"/>
              <w:ind w:right="5"/>
              <w:rPr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3</w:t>
            </w:r>
          </w:p>
        </w:tc>
        <w:tc>
          <w:tcPr>
            <w:tcW w:w="2339" w:type="dxa"/>
            <w:vAlign w:val="center"/>
          </w:tcPr>
          <w:p w14:paraId="26A82FF0" w14:textId="77777777" w:rsidR="00D947D8" w:rsidRPr="006109C2" w:rsidRDefault="003B3DD3" w:rsidP="00311851">
            <w:pPr>
              <w:pStyle w:val="TableParagraph"/>
              <w:spacing w:before="180"/>
              <w:ind w:right="1"/>
              <w:rPr>
                <w:sz w:val="20"/>
                <w:szCs w:val="20"/>
              </w:rPr>
            </w:pPr>
            <w:r w:rsidRPr="006109C2">
              <w:rPr>
                <w:spacing w:val="-10"/>
                <w:w w:val="120"/>
                <w:sz w:val="20"/>
                <w:szCs w:val="20"/>
              </w:rPr>
              <w:t>-</w:t>
            </w:r>
          </w:p>
        </w:tc>
      </w:tr>
      <w:tr w:rsidR="00D947D8" w14:paraId="351ED789" w14:textId="77777777" w:rsidTr="00261A97">
        <w:trPr>
          <w:trHeight w:val="2385"/>
        </w:trPr>
        <w:tc>
          <w:tcPr>
            <w:tcW w:w="9020" w:type="dxa"/>
            <w:gridSpan w:val="4"/>
            <w:vAlign w:val="center"/>
          </w:tcPr>
          <w:p w14:paraId="508CD258" w14:textId="3183A190" w:rsidR="00D947D8" w:rsidRDefault="283B3D6A" w:rsidP="00311851">
            <w:pPr>
              <w:pStyle w:val="TableParagraph"/>
              <w:spacing w:before="91"/>
            </w:pPr>
            <w:r w:rsidRPr="283B3D6A">
              <w:rPr>
                <w:color w:val="FF0000"/>
                <w:spacing w:val="-2"/>
                <w:vertAlign w:val="superscript"/>
              </w:rPr>
              <w:t>1</w:t>
            </w:r>
            <w:r w:rsidRPr="283B3D6A">
              <w:rPr>
                <w:spacing w:val="-2"/>
              </w:rPr>
              <w:t xml:space="preserve">Brookfield DV II, 25 °C, </w:t>
            </w:r>
            <w:r w:rsidR="00541D7E">
              <w:rPr>
                <w:spacing w:val="-2"/>
              </w:rPr>
              <w:t>2</w:t>
            </w:r>
            <w:r w:rsidR="00752F0C">
              <w:rPr>
                <w:spacing w:val="-2"/>
              </w:rPr>
              <w:t xml:space="preserve"> </w:t>
            </w:r>
            <w:proofErr w:type="spellStart"/>
            <w:r w:rsidR="00752F0C">
              <w:rPr>
                <w:spacing w:val="-2"/>
              </w:rPr>
              <w:t>otáčky</w:t>
            </w:r>
            <w:proofErr w:type="spellEnd"/>
            <w:r w:rsidR="00752F0C">
              <w:rPr>
                <w:spacing w:val="-2"/>
              </w:rPr>
              <w:t xml:space="preserve"> </w:t>
            </w:r>
          </w:p>
          <w:p w14:paraId="5ED6E200" w14:textId="77777777" w:rsidR="00D947D8" w:rsidRDefault="003B3DD3" w:rsidP="00311851">
            <w:pPr>
              <w:pStyle w:val="TableParagraph"/>
              <w:spacing w:before="83"/>
              <w:ind w:right="2"/>
            </w:pPr>
            <w:r>
              <w:rPr>
                <w:color w:val="FF0000"/>
                <w:vertAlign w:val="superscript"/>
              </w:rPr>
              <w:t>2</w:t>
            </w:r>
            <w:r w:rsidR="00241E1E">
              <w:t>25</w:t>
            </w:r>
            <w:r>
              <w:t xml:space="preserve"> °C, </w:t>
            </w:r>
            <w:r w:rsidR="003721D2">
              <w:t>1 ml MEK-P (</w:t>
            </w:r>
            <w:proofErr w:type="spellStart"/>
            <w:r w:rsidR="003721D2">
              <w:t>Butanox</w:t>
            </w:r>
            <w:proofErr w:type="spellEnd"/>
            <w:r w:rsidR="003721D2">
              <w:t xml:space="preserve"> M60) </w:t>
            </w:r>
            <w:proofErr w:type="spellStart"/>
            <w:r w:rsidR="003721D2">
              <w:t>na</w:t>
            </w:r>
            <w:proofErr w:type="spellEnd"/>
            <w:r w:rsidR="003721D2">
              <w:t xml:space="preserve"> 100 g </w:t>
            </w:r>
            <w:proofErr w:type="spellStart"/>
            <w:r w:rsidR="003721D2">
              <w:t>vzorku</w:t>
            </w:r>
            <w:proofErr w:type="spellEnd"/>
          </w:p>
          <w:p w14:paraId="456E577B" w14:textId="2101F121" w:rsidR="00C90F8E" w:rsidRPr="00C90F8E" w:rsidRDefault="00C90F8E" w:rsidP="00541D7E">
            <w:pPr>
              <w:pStyle w:val="TableParagraph"/>
              <w:spacing w:before="83"/>
              <w:ind w:left="0" w:right="2"/>
              <w:jc w:val="left"/>
              <w:rPr>
                <w:color w:val="000000" w:themeColor="text1"/>
              </w:rPr>
            </w:pPr>
          </w:p>
        </w:tc>
      </w:tr>
    </w:tbl>
    <w:p w14:paraId="7B3F720A" w14:textId="77777777" w:rsidR="00B157BF" w:rsidRDefault="00B157BF" w:rsidP="00B157BF">
      <w:pPr>
        <w:ind w:left="116"/>
        <w:rPr>
          <w:rFonts w:ascii="Malgun Gothic"/>
          <w:b/>
          <w:bCs/>
          <w:spacing w:val="-2"/>
          <w:sz w:val="28"/>
          <w:szCs w:val="28"/>
        </w:rPr>
      </w:pPr>
    </w:p>
    <w:p w14:paraId="66505416" w14:textId="77777777" w:rsidR="006C553C" w:rsidRDefault="006C553C" w:rsidP="00B157BF">
      <w:pPr>
        <w:ind w:left="116"/>
        <w:rPr>
          <w:rFonts w:ascii="Malgun Gothic"/>
          <w:b/>
          <w:bCs/>
          <w:spacing w:val="-2"/>
          <w:sz w:val="28"/>
          <w:szCs w:val="28"/>
        </w:rPr>
      </w:pPr>
    </w:p>
    <w:p w14:paraId="27BD3E1A" w14:textId="77777777" w:rsidR="006C553C" w:rsidRDefault="006C553C" w:rsidP="00B157BF">
      <w:pPr>
        <w:ind w:left="116"/>
        <w:rPr>
          <w:rFonts w:ascii="Malgun Gothic"/>
          <w:b/>
          <w:bCs/>
          <w:spacing w:val="-2"/>
          <w:sz w:val="28"/>
          <w:szCs w:val="28"/>
        </w:rPr>
      </w:pPr>
    </w:p>
    <w:p w14:paraId="4C06F094" w14:textId="42D978AB" w:rsidR="00B157BF" w:rsidRPr="00B157BF" w:rsidRDefault="00B157BF" w:rsidP="00B157BF">
      <w:pPr>
        <w:ind w:left="116"/>
        <w:rPr>
          <w:rFonts w:ascii="Malgun Gothic" w:cs="Calibri"/>
          <w:b/>
          <w:bCs/>
          <w:spacing w:val="-2"/>
          <w:sz w:val="28"/>
          <w:szCs w:val="28"/>
          <w:lang w:val="cs-CZ"/>
        </w:rPr>
      </w:pPr>
      <w:proofErr w:type="spellStart"/>
      <w:r>
        <w:rPr>
          <w:rFonts w:ascii="Malgun Gothic"/>
          <w:b/>
          <w:bCs/>
          <w:spacing w:val="-2"/>
          <w:sz w:val="28"/>
          <w:szCs w:val="28"/>
        </w:rPr>
        <w:t>Mechanick</w:t>
      </w:r>
      <w:r>
        <w:rPr>
          <w:rFonts w:ascii="Malgun Gothic"/>
          <w:b/>
          <w:bCs/>
          <w:spacing w:val="-2"/>
          <w:sz w:val="28"/>
          <w:szCs w:val="28"/>
        </w:rPr>
        <w:t>é</w:t>
      </w:r>
      <w:proofErr w:type="spellEnd"/>
      <w:r>
        <w:rPr>
          <w:rFonts w:ascii="Malgun Gothic"/>
          <w:b/>
          <w:bCs/>
          <w:spacing w:val="-2"/>
          <w:sz w:val="28"/>
          <w:szCs w:val="28"/>
        </w:rPr>
        <w:t xml:space="preserve"> </w:t>
      </w:r>
      <w:proofErr w:type="spellStart"/>
      <w:r>
        <w:rPr>
          <w:rFonts w:ascii="Malgun Gothic"/>
          <w:b/>
          <w:bCs/>
          <w:spacing w:val="-2"/>
          <w:sz w:val="28"/>
          <w:szCs w:val="28"/>
        </w:rPr>
        <w:t>vlastnosti</w:t>
      </w:r>
      <w:proofErr w:type="spellEnd"/>
      <w:r>
        <w:rPr>
          <w:rFonts w:ascii="Malgun Gothic"/>
          <w:b/>
          <w:bCs/>
          <w:spacing w:val="-2"/>
          <w:sz w:val="28"/>
          <w:szCs w:val="28"/>
        </w:rPr>
        <w:t xml:space="preserve"> </w:t>
      </w:r>
      <w:proofErr w:type="spellStart"/>
      <w:r>
        <w:rPr>
          <w:rFonts w:ascii="Malgun Gothic"/>
          <w:b/>
          <w:bCs/>
          <w:spacing w:val="-2"/>
          <w:sz w:val="28"/>
          <w:szCs w:val="28"/>
        </w:rPr>
        <w:t>vytvrzen</w:t>
      </w:r>
      <w:r>
        <w:rPr>
          <w:rFonts w:ascii="Malgun Gothic"/>
          <w:b/>
          <w:bCs/>
          <w:spacing w:val="-2"/>
          <w:sz w:val="28"/>
          <w:szCs w:val="28"/>
        </w:rPr>
        <w:t>é</w:t>
      </w:r>
      <w:proofErr w:type="spellEnd"/>
      <w:r>
        <w:rPr>
          <w:rFonts w:ascii="Malgun Gothic"/>
          <w:b/>
          <w:bCs/>
          <w:spacing w:val="-2"/>
          <w:sz w:val="28"/>
          <w:szCs w:val="28"/>
        </w:rPr>
        <w:t xml:space="preserve"> </w:t>
      </w:r>
      <w:proofErr w:type="spellStart"/>
      <w:r>
        <w:rPr>
          <w:rFonts w:ascii="Malgun Gothic"/>
          <w:b/>
          <w:bCs/>
          <w:spacing w:val="-2"/>
          <w:sz w:val="28"/>
          <w:szCs w:val="28"/>
        </w:rPr>
        <w:t>prysky</w:t>
      </w:r>
      <w:r>
        <w:rPr>
          <w:rFonts w:ascii="Malgun Gothic" w:cs="Calibri"/>
          <w:b/>
          <w:bCs/>
          <w:spacing w:val="-2"/>
          <w:sz w:val="28"/>
          <w:szCs w:val="28"/>
        </w:rPr>
        <w:t>ř</w:t>
      </w:r>
      <w:r>
        <w:rPr>
          <w:rFonts w:ascii="Malgun Gothic" w:cs="Calibri"/>
          <w:b/>
          <w:bCs/>
          <w:spacing w:val="-2"/>
          <w:sz w:val="28"/>
          <w:szCs w:val="28"/>
          <w:lang w:val="cs-CZ"/>
        </w:rPr>
        <w:t>ice</w:t>
      </w:r>
      <w:proofErr w:type="spellEnd"/>
    </w:p>
    <w:tbl>
      <w:tblPr>
        <w:tblStyle w:val="Mkatabulky"/>
        <w:tblpPr w:leftFromText="141" w:rightFromText="141" w:vertAnchor="text" w:horzAnchor="margin" w:tblpX="108" w:tblpY="9"/>
        <w:tblW w:w="9039" w:type="dxa"/>
        <w:tblLayout w:type="fixed"/>
        <w:tblLook w:val="01E0" w:firstRow="1" w:lastRow="1" w:firstColumn="1" w:lastColumn="1" w:noHBand="0" w:noVBand="0"/>
      </w:tblPr>
      <w:tblGrid>
        <w:gridCol w:w="2047"/>
        <w:gridCol w:w="2263"/>
        <w:gridCol w:w="2263"/>
        <w:gridCol w:w="2466"/>
      </w:tblGrid>
      <w:tr w:rsidR="00B157BF" w14:paraId="1383F513" w14:textId="77777777" w:rsidTr="00B157BF">
        <w:trPr>
          <w:trHeight w:val="532"/>
        </w:trPr>
        <w:tc>
          <w:tcPr>
            <w:tcW w:w="2047" w:type="dxa"/>
            <w:shd w:val="clear" w:color="auto" w:fill="FBD4B4" w:themeFill="accent6" w:themeFillTint="66"/>
            <w:vAlign w:val="center"/>
          </w:tcPr>
          <w:p w14:paraId="41483CDA" w14:textId="77777777" w:rsidR="00B157BF" w:rsidRPr="00781E74" w:rsidRDefault="00B157BF" w:rsidP="00B157BF">
            <w:pPr>
              <w:pStyle w:val="TableParagraph"/>
              <w:ind w:left="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0B533DEE" w14:textId="77777777" w:rsidR="00B157BF" w:rsidRPr="00781E74" w:rsidRDefault="00B157BF" w:rsidP="00B157BF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0"/>
                <w:szCs w:val="20"/>
              </w:rPr>
            </w:pPr>
            <w:proofErr w:type="spellStart"/>
            <w:r w:rsidRPr="00781E74">
              <w:rPr>
                <w:rFonts w:ascii="Malgun Gothic"/>
                <w:b/>
                <w:spacing w:val="-4"/>
                <w:sz w:val="20"/>
                <w:szCs w:val="20"/>
              </w:rPr>
              <w:t>Jednotka</w:t>
            </w:r>
            <w:proofErr w:type="spellEnd"/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137B98EC" w14:textId="51D8B021" w:rsidR="00B157BF" w:rsidRPr="00781E74" w:rsidRDefault="00B157BF" w:rsidP="00B157BF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color w:val="FF0000"/>
                <w:sz w:val="20"/>
                <w:szCs w:val="20"/>
                <w:vertAlign w:val="superscript"/>
              </w:rPr>
            </w:pPr>
            <w:r w:rsidRPr="00781E74">
              <w:rPr>
                <w:rFonts w:ascii="Malgun Gothic"/>
                <w:b/>
                <w:spacing w:val="-2"/>
                <w:sz w:val="20"/>
                <w:szCs w:val="20"/>
              </w:rPr>
              <w:t>Hodnota</w:t>
            </w:r>
            <w:r w:rsidRPr="00781E74">
              <w:rPr>
                <w:rFonts w:ascii="Malgun Gothic"/>
                <w:bCs/>
                <w:color w:val="FF0000"/>
                <w:spacing w:val="-2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2466" w:type="dxa"/>
            <w:shd w:val="clear" w:color="auto" w:fill="FBD4B4" w:themeFill="accent6" w:themeFillTint="66"/>
            <w:vAlign w:val="center"/>
          </w:tcPr>
          <w:p w14:paraId="07A657D3" w14:textId="77777777" w:rsidR="00B157BF" w:rsidRPr="00781E74" w:rsidRDefault="00B157BF" w:rsidP="00B157BF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0"/>
                <w:szCs w:val="20"/>
              </w:rPr>
            </w:pPr>
            <w:proofErr w:type="spellStart"/>
            <w:r w:rsidRPr="00781E74">
              <w:rPr>
                <w:rFonts w:ascii="Malgun Gothic"/>
                <w:b/>
                <w:spacing w:val="-2"/>
                <w:sz w:val="20"/>
                <w:szCs w:val="20"/>
              </w:rPr>
              <w:t>Metoda</w:t>
            </w:r>
            <w:proofErr w:type="spellEnd"/>
          </w:p>
        </w:tc>
      </w:tr>
      <w:tr w:rsidR="00B157BF" w14:paraId="58686CA3" w14:textId="77777777" w:rsidTr="00B157BF">
        <w:trPr>
          <w:trHeight w:val="505"/>
        </w:trPr>
        <w:tc>
          <w:tcPr>
            <w:tcW w:w="2047" w:type="dxa"/>
            <w:vAlign w:val="center"/>
          </w:tcPr>
          <w:p w14:paraId="485D8EF4" w14:textId="77777777" w:rsidR="00B157BF" w:rsidRPr="00781E74" w:rsidRDefault="00B157BF" w:rsidP="00B157BF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bCs/>
                <w:sz w:val="20"/>
                <w:szCs w:val="20"/>
              </w:rPr>
            </w:pPr>
            <w:proofErr w:type="spellStart"/>
            <w:r w:rsidRPr="00781E74">
              <w:rPr>
                <w:rFonts w:ascii="Malgun Gothic"/>
                <w:b/>
                <w:bCs/>
                <w:spacing w:val="-2"/>
                <w:sz w:val="20"/>
                <w:szCs w:val="20"/>
              </w:rPr>
              <w:t>Pevnost</w:t>
            </w:r>
            <w:proofErr w:type="spellEnd"/>
            <w:r w:rsidRPr="00781E74">
              <w:rPr>
                <w:rFonts w:ascii="Malgun Gothic"/>
                <w:b/>
                <w:bCs/>
                <w:spacing w:val="-2"/>
                <w:sz w:val="20"/>
                <w:szCs w:val="20"/>
              </w:rPr>
              <w:t xml:space="preserve"> v </w:t>
            </w:r>
            <w:proofErr w:type="spellStart"/>
            <w:r w:rsidRPr="00781E74">
              <w:rPr>
                <w:rFonts w:ascii="Malgun Gothic"/>
                <w:b/>
                <w:bCs/>
                <w:spacing w:val="-2"/>
                <w:sz w:val="20"/>
                <w:szCs w:val="20"/>
              </w:rPr>
              <w:t>tahu</w:t>
            </w:r>
            <w:proofErr w:type="spellEnd"/>
          </w:p>
        </w:tc>
        <w:tc>
          <w:tcPr>
            <w:tcW w:w="2263" w:type="dxa"/>
            <w:vAlign w:val="center"/>
          </w:tcPr>
          <w:p w14:paraId="4841F132" w14:textId="77777777" w:rsidR="00B157BF" w:rsidRPr="00781E74" w:rsidRDefault="00B157BF" w:rsidP="00B157BF">
            <w:pPr>
              <w:pStyle w:val="TableParagraph"/>
              <w:spacing w:before="105"/>
              <w:rPr>
                <w:sz w:val="20"/>
                <w:szCs w:val="20"/>
              </w:rPr>
            </w:pPr>
            <w:r w:rsidRPr="00781E74">
              <w:rPr>
                <w:rFonts w:hint="cs"/>
                <w:spacing w:val="-10"/>
                <w:sz w:val="20"/>
                <w:szCs w:val="20"/>
              </w:rPr>
              <w:t>MPa</w:t>
            </w:r>
          </w:p>
        </w:tc>
        <w:tc>
          <w:tcPr>
            <w:tcW w:w="2263" w:type="dxa"/>
            <w:vAlign w:val="center"/>
          </w:tcPr>
          <w:p w14:paraId="24CEDABD" w14:textId="77E67906" w:rsidR="00B157BF" w:rsidRPr="00781E74" w:rsidRDefault="002C06B7" w:rsidP="00B157BF">
            <w:pPr>
              <w:pStyle w:val="TableParagraph"/>
              <w:spacing w:line="292" w:lineRule="exact"/>
              <w:ind w:right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541D7E">
              <w:rPr>
                <w:sz w:val="20"/>
                <w:szCs w:val="20"/>
              </w:rPr>
              <w:t>5</w:t>
            </w:r>
            <w:r w:rsidR="00B157BF" w:rsidRPr="00781E74">
              <w:rPr>
                <w:rFonts w:hint="cs"/>
                <w:sz w:val="20"/>
                <w:szCs w:val="20"/>
              </w:rPr>
              <w:t xml:space="preserve"> </w:t>
            </w:r>
            <w:r w:rsidR="00B157BF" w:rsidRPr="00781E74">
              <w:rPr>
                <w:rFonts w:hint="cs"/>
                <w:w w:val="105"/>
                <w:sz w:val="20"/>
                <w:szCs w:val="20"/>
              </w:rPr>
              <w:t xml:space="preserve">± </w:t>
            </w:r>
            <w:r w:rsidR="00C90F8E">
              <w:rPr>
                <w:w w:val="105"/>
                <w:sz w:val="20"/>
                <w:szCs w:val="20"/>
              </w:rPr>
              <w:t>5</w:t>
            </w:r>
          </w:p>
        </w:tc>
        <w:tc>
          <w:tcPr>
            <w:tcW w:w="2466" w:type="dxa"/>
            <w:vAlign w:val="center"/>
          </w:tcPr>
          <w:p w14:paraId="2EAA5AC1" w14:textId="77777777" w:rsidR="00B157BF" w:rsidRPr="00781E74" w:rsidRDefault="00B157BF" w:rsidP="00B157BF">
            <w:pPr>
              <w:pStyle w:val="TableParagraph"/>
              <w:spacing w:before="105"/>
              <w:rPr>
                <w:sz w:val="20"/>
                <w:szCs w:val="20"/>
              </w:rPr>
            </w:pPr>
            <w:r w:rsidRPr="00781E74">
              <w:rPr>
                <w:rFonts w:hint="cs"/>
                <w:spacing w:val="-10"/>
                <w:sz w:val="20"/>
                <w:szCs w:val="20"/>
              </w:rPr>
              <w:t>ASTM D</w:t>
            </w:r>
            <w:r w:rsidRPr="00781E74">
              <w:rPr>
                <w:spacing w:val="-10"/>
                <w:sz w:val="20"/>
                <w:szCs w:val="20"/>
              </w:rPr>
              <w:t>638</w:t>
            </w:r>
          </w:p>
        </w:tc>
      </w:tr>
      <w:tr w:rsidR="00B157BF" w14:paraId="35B0BB06" w14:textId="77777777" w:rsidTr="00B157BF">
        <w:trPr>
          <w:trHeight w:val="567"/>
        </w:trPr>
        <w:tc>
          <w:tcPr>
            <w:tcW w:w="2047" w:type="dxa"/>
            <w:vAlign w:val="center"/>
          </w:tcPr>
          <w:p w14:paraId="391C90D7" w14:textId="77777777" w:rsidR="00B157BF" w:rsidRPr="00781E74" w:rsidRDefault="00B157BF" w:rsidP="00B157BF">
            <w:pPr>
              <w:rPr>
                <w:rFonts w:ascii="Malgun Gothic" w:eastAsia="Malgun Gothic" w:hAnsi="Malgun Gothic"/>
                <w:b/>
                <w:bCs/>
                <w:sz w:val="20"/>
                <w:szCs w:val="20"/>
              </w:rPr>
            </w:pPr>
            <w:r w:rsidRPr="00781E74">
              <w:rPr>
                <w:rFonts w:ascii="Malgun Gothic" w:eastAsia="Malgun Gothic" w:hAnsi="Malgun Gothic"/>
                <w:b/>
                <w:bCs/>
                <w:sz w:val="20"/>
                <w:szCs w:val="20"/>
              </w:rPr>
              <w:t xml:space="preserve">Model </w:t>
            </w:r>
            <w:proofErr w:type="spellStart"/>
            <w:r w:rsidRPr="00781E74">
              <w:rPr>
                <w:rFonts w:ascii="Malgun Gothic" w:eastAsia="Malgun Gothic" w:hAnsi="Malgun Gothic"/>
                <w:b/>
                <w:bCs/>
                <w:sz w:val="20"/>
                <w:szCs w:val="20"/>
              </w:rPr>
              <w:t>pružnosti</w:t>
            </w:r>
            <w:proofErr w:type="spellEnd"/>
            <w:r w:rsidRPr="00781E74">
              <w:rPr>
                <w:rFonts w:ascii="Malgun Gothic" w:eastAsia="Malgun Gothic" w:hAnsi="Malgun Gothic"/>
                <w:b/>
                <w:bCs/>
                <w:sz w:val="20"/>
                <w:szCs w:val="20"/>
              </w:rPr>
              <w:t xml:space="preserve"> v </w:t>
            </w:r>
            <w:proofErr w:type="spellStart"/>
            <w:r w:rsidRPr="00781E74">
              <w:rPr>
                <w:rFonts w:ascii="Malgun Gothic" w:eastAsia="Malgun Gothic" w:hAnsi="Malgun Gothic"/>
                <w:b/>
                <w:bCs/>
                <w:sz w:val="20"/>
                <w:szCs w:val="20"/>
              </w:rPr>
              <w:t>tahu</w:t>
            </w:r>
            <w:proofErr w:type="spellEnd"/>
          </w:p>
        </w:tc>
        <w:tc>
          <w:tcPr>
            <w:tcW w:w="2263" w:type="dxa"/>
            <w:vAlign w:val="center"/>
          </w:tcPr>
          <w:p w14:paraId="17ED69F7" w14:textId="77777777" w:rsidR="00B157BF" w:rsidRPr="00781E74" w:rsidRDefault="00B157BF" w:rsidP="00B157BF">
            <w:pPr>
              <w:pStyle w:val="TableParagraph"/>
              <w:spacing w:before="165"/>
              <w:ind w:left="12" w:right="2"/>
              <w:rPr>
                <w:sz w:val="20"/>
                <w:szCs w:val="20"/>
              </w:rPr>
            </w:pPr>
            <w:proofErr w:type="spellStart"/>
            <w:r w:rsidRPr="00781E74">
              <w:rPr>
                <w:spacing w:val="-5"/>
                <w:sz w:val="20"/>
                <w:szCs w:val="20"/>
              </w:rPr>
              <w:t>GPa</w:t>
            </w:r>
            <w:proofErr w:type="spellEnd"/>
          </w:p>
        </w:tc>
        <w:tc>
          <w:tcPr>
            <w:tcW w:w="2263" w:type="dxa"/>
            <w:vAlign w:val="center"/>
          </w:tcPr>
          <w:p w14:paraId="0A06E4C0" w14:textId="1FE786E8" w:rsidR="00B157BF" w:rsidRPr="00426CA0" w:rsidRDefault="002C06B7" w:rsidP="00426CA0">
            <w:pPr>
              <w:pStyle w:val="TableParagraph"/>
              <w:spacing w:before="34"/>
              <w:ind w:right="7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4.8</w:t>
            </w:r>
            <w:r w:rsidR="00B157BF" w:rsidRPr="00781E74">
              <w:rPr>
                <w:w w:val="105"/>
                <w:sz w:val="20"/>
                <w:szCs w:val="20"/>
              </w:rPr>
              <w:t xml:space="preserve"> ± </w:t>
            </w:r>
            <w:r w:rsidR="00B157BF" w:rsidRPr="00781E74">
              <w:rPr>
                <w:spacing w:val="-5"/>
                <w:w w:val="105"/>
                <w:sz w:val="20"/>
                <w:szCs w:val="20"/>
              </w:rPr>
              <w:t>0,</w:t>
            </w:r>
            <w:r>
              <w:rPr>
                <w:spacing w:val="-5"/>
                <w:w w:val="105"/>
                <w:sz w:val="20"/>
                <w:szCs w:val="20"/>
              </w:rPr>
              <w:t>4</w:t>
            </w:r>
          </w:p>
        </w:tc>
        <w:tc>
          <w:tcPr>
            <w:tcW w:w="2466" w:type="dxa"/>
            <w:vAlign w:val="center"/>
          </w:tcPr>
          <w:p w14:paraId="4582602F" w14:textId="77777777" w:rsidR="00B157BF" w:rsidRPr="00781E74" w:rsidRDefault="00B157BF" w:rsidP="00B157BF">
            <w:pPr>
              <w:pStyle w:val="TableParagraph"/>
              <w:spacing w:before="105"/>
              <w:rPr>
                <w:sz w:val="20"/>
                <w:szCs w:val="20"/>
              </w:rPr>
            </w:pPr>
            <w:r w:rsidRPr="00781E74">
              <w:rPr>
                <w:spacing w:val="-10"/>
                <w:sz w:val="20"/>
                <w:szCs w:val="20"/>
              </w:rPr>
              <w:t>ASTM D638</w:t>
            </w:r>
          </w:p>
        </w:tc>
      </w:tr>
      <w:tr w:rsidR="000D586F" w14:paraId="7312BB9D" w14:textId="77777777" w:rsidTr="00B157BF">
        <w:trPr>
          <w:trHeight w:val="567"/>
        </w:trPr>
        <w:tc>
          <w:tcPr>
            <w:tcW w:w="2047" w:type="dxa"/>
            <w:vAlign w:val="center"/>
          </w:tcPr>
          <w:p w14:paraId="27D49BAF" w14:textId="19AF7D47" w:rsidR="000D586F" w:rsidRPr="000D586F" w:rsidRDefault="000D586F" w:rsidP="00B157BF">
            <w:pPr>
              <w:rPr>
                <w:rFonts w:ascii="Malgun Gothic" w:eastAsia="Malgun Gothic" w:hAnsi="Malgun Gothic" w:cs="Calibri"/>
                <w:b/>
                <w:bCs/>
                <w:sz w:val="20"/>
                <w:szCs w:val="20"/>
                <w:lang w:val="cs-CZ"/>
              </w:rPr>
            </w:pPr>
            <w:proofErr w:type="spellStart"/>
            <w:r>
              <w:rPr>
                <w:rFonts w:ascii="Malgun Gothic" w:eastAsia="Malgun Gothic" w:hAnsi="Malgun Gothic"/>
                <w:b/>
                <w:bCs/>
                <w:sz w:val="20"/>
                <w:szCs w:val="20"/>
              </w:rPr>
              <w:t>Prodloužení</w:t>
            </w:r>
            <w:proofErr w:type="spellEnd"/>
            <w:r>
              <w:rPr>
                <w:rFonts w:ascii="Malgun Gothic" w:eastAsia="Malgun Gothic" w:hAnsi="Malgun Gothic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Malgun Gothic" w:eastAsia="Malgun Gothic" w:hAnsi="Malgun Gothic"/>
                <w:b/>
                <w:bCs/>
                <w:sz w:val="20"/>
                <w:szCs w:val="20"/>
              </w:rPr>
              <w:t>p</w:t>
            </w:r>
            <w:r>
              <w:rPr>
                <w:rFonts w:ascii="Malgun Gothic" w:eastAsia="Malgun Gothic" w:hAnsi="Malgun Gothic" w:cs="Calibri"/>
                <w:b/>
                <w:bCs/>
                <w:sz w:val="20"/>
                <w:szCs w:val="20"/>
              </w:rPr>
              <w:t>ř</w:t>
            </w:r>
            <w:proofErr w:type="spellEnd"/>
            <w:r>
              <w:rPr>
                <w:rFonts w:ascii="Malgun Gothic" w:eastAsia="Malgun Gothic" w:hAnsi="Malgun Gothic" w:cs="Calibri"/>
                <w:b/>
                <w:bCs/>
                <w:sz w:val="20"/>
                <w:szCs w:val="20"/>
                <w:lang w:val="cs-CZ"/>
              </w:rPr>
              <w:t>i zlomení</w:t>
            </w:r>
          </w:p>
        </w:tc>
        <w:tc>
          <w:tcPr>
            <w:tcW w:w="2263" w:type="dxa"/>
            <w:vAlign w:val="center"/>
          </w:tcPr>
          <w:p w14:paraId="22654066" w14:textId="7C65BC38" w:rsidR="000D586F" w:rsidRDefault="000D586F" w:rsidP="00B157BF">
            <w:pPr>
              <w:pStyle w:val="TableParagraph"/>
              <w:spacing w:before="165"/>
              <w:ind w:left="12" w:right="2"/>
              <w:rPr>
                <w:spacing w:val="-5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%</w:t>
            </w:r>
          </w:p>
        </w:tc>
        <w:tc>
          <w:tcPr>
            <w:tcW w:w="2263" w:type="dxa"/>
            <w:vAlign w:val="center"/>
          </w:tcPr>
          <w:p w14:paraId="216448E5" w14:textId="267ECA9E" w:rsidR="000D586F" w:rsidRPr="00781E74" w:rsidRDefault="002C06B7" w:rsidP="00B157BF">
            <w:pPr>
              <w:pStyle w:val="TableParagraph"/>
              <w:spacing w:before="34"/>
              <w:ind w:right="7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1,3</w:t>
            </w:r>
            <w:r w:rsidR="006D1953">
              <w:rPr>
                <w:w w:val="105"/>
                <w:sz w:val="20"/>
                <w:szCs w:val="20"/>
              </w:rPr>
              <w:t xml:space="preserve"> </w:t>
            </w:r>
            <w:r w:rsidR="000D586F" w:rsidRPr="006109C2">
              <w:rPr>
                <w:w w:val="105"/>
                <w:sz w:val="20"/>
                <w:szCs w:val="20"/>
              </w:rPr>
              <w:t>±</w:t>
            </w:r>
            <w:r w:rsidR="000D586F">
              <w:rPr>
                <w:w w:val="105"/>
                <w:sz w:val="20"/>
                <w:szCs w:val="20"/>
              </w:rPr>
              <w:t xml:space="preserve"> 0.</w:t>
            </w:r>
            <w:r w:rsidR="00541D7E">
              <w:rPr>
                <w:w w:val="105"/>
                <w:sz w:val="20"/>
                <w:szCs w:val="20"/>
              </w:rPr>
              <w:t>3</w:t>
            </w:r>
          </w:p>
        </w:tc>
        <w:tc>
          <w:tcPr>
            <w:tcW w:w="2466" w:type="dxa"/>
            <w:vAlign w:val="center"/>
          </w:tcPr>
          <w:p w14:paraId="1F4D49BE" w14:textId="0548E2F3" w:rsidR="000D586F" w:rsidRPr="00781E74" w:rsidRDefault="000D586F" w:rsidP="00B157BF">
            <w:pPr>
              <w:pStyle w:val="TableParagraph"/>
              <w:spacing w:before="105"/>
              <w:rPr>
                <w:spacing w:val="-10"/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ASTM D638</w:t>
            </w:r>
          </w:p>
        </w:tc>
      </w:tr>
      <w:tr w:rsidR="002C06B7" w14:paraId="60CD27AE" w14:textId="77777777" w:rsidTr="00B157BF">
        <w:trPr>
          <w:trHeight w:val="567"/>
        </w:trPr>
        <w:tc>
          <w:tcPr>
            <w:tcW w:w="2047" w:type="dxa"/>
            <w:vAlign w:val="center"/>
          </w:tcPr>
          <w:p w14:paraId="64CA4BBC" w14:textId="1D6DA49C" w:rsidR="002C06B7" w:rsidRPr="002C06B7" w:rsidRDefault="002C06B7" w:rsidP="00B157BF">
            <w:pPr>
              <w:rPr>
                <w:rFonts w:ascii="Malgun Gothic" w:eastAsia="Malgun Gothic" w:hAnsi="Malgun Gothic" w:cs="Calibri"/>
                <w:b/>
                <w:bCs/>
                <w:sz w:val="20"/>
                <w:szCs w:val="20"/>
                <w:lang w:val="cs-CZ"/>
              </w:rPr>
            </w:pPr>
            <w:proofErr w:type="spellStart"/>
            <w:r>
              <w:rPr>
                <w:rFonts w:ascii="Malgun Gothic" w:eastAsia="Malgun Gothic" w:hAnsi="Malgun Gothic"/>
                <w:b/>
                <w:bCs/>
                <w:sz w:val="20"/>
                <w:szCs w:val="20"/>
              </w:rPr>
              <w:t>Deformace</w:t>
            </w:r>
            <w:proofErr w:type="spellEnd"/>
            <w:r>
              <w:rPr>
                <w:rFonts w:ascii="Malgun Gothic" w:eastAsia="Malgun Gothic" w:hAnsi="Malgun Gothic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Malgun Gothic" w:eastAsia="Malgun Gothic" w:hAnsi="Malgun Gothic"/>
                <w:b/>
                <w:bCs/>
                <w:sz w:val="20"/>
                <w:szCs w:val="20"/>
              </w:rPr>
              <w:t>p</w:t>
            </w:r>
            <w:r>
              <w:rPr>
                <w:rFonts w:ascii="Malgun Gothic" w:eastAsia="Malgun Gothic" w:hAnsi="Malgun Gothic" w:cs="Calibri"/>
                <w:b/>
                <w:bCs/>
                <w:sz w:val="20"/>
                <w:szCs w:val="20"/>
              </w:rPr>
              <w:t>ř</w:t>
            </w:r>
            <w:proofErr w:type="spellEnd"/>
            <w:r>
              <w:rPr>
                <w:rFonts w:ascii="Malgun Gothic" w:eastAsia="Malgun Gothic" w:hAnsi="Malgun Gothic" w:cs="Calibri"/>
                <w:b/>
                <w:bCs/>
                <w:sz w:val="20"/>
                <w:szCs w:val="20"/>
                <w:lang w:val="cs-CZ"/>
              </w:rPr>
              <w:t>i zlomení</w:t>
            </w:r>
          </w:p>
        </w:tc>
        <w:tc>
          <w:tcPr>
            <w:tcW w:w="2263" w:type="dxa"/>
            <w:vAlign w:val="center"/>
          </w:tcPr>
          <w:p w14:paraId="3FC85AB7" w14:textId="1250BA6F" w:rsidR="002C06B7" w:rsidRDefault="002C06B7" w:rsidP="00B157BF">
            <w:pPr>
              <w:pStyle w:val="TableParagraph"/>
              <w:spacing w:before="165"/>
              <w:ind w:left="12" w:right="2"/>
              <w:rPr>
                <w:spacing w:val="-5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%</w:t>
            </w:r>
          </w:p>
        </w:tc>
        <w:tc>
          <w:tcPr>
            <w:tcW w:w="2263" w:type="dxa"/>
            <w:vAlign w:val="center"/>
          </w:tcPr>
          <w:p w14:paraId="044CFC25" w14:textId="106985CF" w:rsidR="002C06B7" w:rsidRDefault="002C06B7" w:rsidP="00B157BF">
            <w:pPr>
              <w:pStyle w:val="TableParagraph"/>
              <w:spacing w:before="34"/>
              <w:ind w:right="7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 xml:space="preserve">2,5 </w:t>
            </w:r>
            <w:r w:rsidRPr="006109C2">
              <w:rPr>
                <w:w w:val="105"/>
                <w:sz w:val="20"/>
                <w:szCs w:val="20"/>
              </w:rPr>
              <w:t>±</w:t>
            </w:r>
            <w:r>
              <w:rPr>
                <w:w w:val="105"/>
                <w:sz w:val="20"/>
                <w:szCs w:val="20"/>
              </w:rPr>
              <w:t xml:space="preserve"> 0,3</w:t>
            </w:r>
          </w:p>
        </w:tc>
        <w:tc>
          <w:tcPr>
            <w:tcW w:w="2466" w:type="dxa"/>
            <w:vAlign w:val="center"/>
          </w:tcPr>
          <w:p w14:paraId="1871CCDE" w14:textId="77777777" w:rsidR="002C06B7" w:rsidRDefault="002C06B7" w:rsidP="00B157BF">
            <w:pPr>
              <w:pStyle w:val="TableParagraph"/>
              <w:spacing w:before="105"/>
              <w:rPr>
                <w:spacing w:val="-10"/>
                <w:sz w:val="20"/>
                <w:szCs w:val="20"/>
              </w:rPr>
            </w:pPr>
          </w:p>
        </w:tc>
      </w:tr>
      <w:tr w:rsidR="00B157BF" w14:paraId="74D5A2B8" w14:textId="77777777" w:rsidTr="00B157BF">
        <w:trPr>
          <w:trHeight w:val="611"/>
        </w:trPr>
        <w:tc>
          <w:tcPr>
            <w:tcW w:w="2047" w:type="dxa"/>
            <w:vAlign w:val="center"/>
          </w:tcPr>
          <w:p w14:paraId="18CB194B" w14:textId="77777777" w:rsidR="00B157BF" w:rsidRPr="00781E74" w:rsidRDefault="00B157BF" w:rsidP="00B157BF">
            <w:pPr>
              <w:pStyle w:val="TableParagraph"/>
              <w:spacing w:line="375" w:lineRule="exact"/>
              <w:jc w:val="left"/>
              <w:rPr>
                <w:rFonts w:ascii="Malgun Gothic"/>
                <w:b/>
                <w:spacing w:val="-2"/>
                <w:sz w:val="20"/>
                <w:szCs w:val="20"/>
              </w:rPr>
            </w:pPr>
            <w:proofErr w:type="spellStart"/>
            <w:r w:rsidRPr="00781E74">
              <w:rPr>
                <w:rFonts w:ascii="Malgun Gothic"/>
                <w:b/>
                <w:spacing w:val="-2"/>
                <w:sz w:val="20"/>
                <w:szCs w:val="20"/>
              </w:rPr>
              <w:t>Pevnost</w:t>
            </w:r>
            <w:proofErr w:type="spellEnd"/>
            <w:r w:rsidRPr="00781E74">
              <w:rPr>
                <w:rFonts w:ascii="Malgun Gothic"/>
                <w:b/>
                <w:spacing w:val="-2"/>
                <w:sz w:val="20"/>
                <w:szCs w:val="20"/>
              </w:rPr>
              <w:t xml:space="preserve"> v </w:t>
            </w:r>
            <w:proofErr w:type="spellStart"/>
            <w:r w:rsidRPr="00781E74">
              <w:rPr>
                <w:rFonts w:ascii="Malgun Gothic"/>
                <w:b/>
                <w:spacing w:val="-2"/>
                <w:sz w:val="20"/>
                <w:szCs w:val="20"/>
              </w:rPr>
              <w:t>ohybu</w:t>
            </w:r>
            <w:proofErr w:type="spellEnd"/>
          </w:p>
        </w:tc>
        <w:tc>
          <w:tcPr>
            <w:tcW w:w="2263" w:type="dxa"/>
            <w:vAlign w:val="center"/>
          </w:tcPr>
          <w:p w14:paraId="42961E4C" w14:textId="77777777" w:rsidR="00B157BF" w:rsidRPr="00781E74" w:rsidRDefault="00B157BF" w:rsidP="00B157BF">
            <w:pPr>
              <w:pStyle w:val="TableParagraph"/>
              <w:spacing w:before="165"/>
              <w:ind w:left="12" w:right="2"/>
              <w:rPr>
                <w:spacing w:val="-4"/>
                <w:w w:val="105"/>
                <w:position w:val="9"/>
                <w:sz w:val="20"/>
                <w:szCs w:val="20"/>
              </w:rPr>
            </w:pPr>
            <w:r w:rsidRPr="00781E74">
              <w:rPr>
                <w:spacing w:val="-4"/>
                <w:w w:val="105"/>
                <w:position w:val="9"/>
                <w:sz w:val="20"/>
                <w:szCs w:val="20"/>
              </w:rPr>
              <w:t>MPa</w:t>
            </w:r>
          </w:p>
        </w:tc>
        <w:tc>
          <w:tcPr>
            <w:tcW w:w="2263" w:type="dxa"/>
            <w:vAlign w:val="center"/>
          </w:tcPr>
          <w:p w14:paraId="14153177" w14:textId="0A0E8C18" w:rsidR="00B157BF" w:rsidRPr="00781E74" w:rsidRDefault="002C06B7" w:rsidP="00B157BF">
            <w:pPr>
              <w:pStyle w:val="TableParagraph"/>
              <w:spacing w:befor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541D7E">
              <w:rPr>
                <w:sz w:val="20"/>
                <w:szCs w:val="20"/>
              </w:rPr>
              <w:t>0</w:t>
            </w:r>
            <w:r w:rsidR="00B157BF" w:rsidRPr="00781E74">
              <w:rPr>
                <w:sz w:val="20"/>
                <w:szCs w:val="20"/>
              </w:rPr>
              <w:t xml:space="preserve"> ± </w:t>
            </w:r>
            <w:r>
              <w:rPr>
                <w:sz w:val="20"/>
                <w:szCs w:val="20"/>
              </w:rPr>
              <w:t>10</w:t>
            </w:r>
          </w:p>
        </w:tc>
        <w:tc>
          <w:tcPr>
            <w:tcW w:w="2466" w:type="dxa"/>
            <w:vAlign w:val="center"/>
          </w:tcPr>
          <w:p w14:paraId="0C174C45" w14:textId="77777777" w:rsidR="00B157BF" w:rsidRPr="00781E74" w:rsidRDefault="00B157BF" w:rsidP="00B157BF">
            <w:pPr>
              <w:pStyle w:val="TableParagraph"/>
              <w:spacing w:before="105"/>
              <w:rPr>
                <w:spacing w:val="-10"/>
                <w:sz w:val="20"/>
                <w:szCs w:val="20"/>
              </w:rPr>
            </w:pPr>
            <w:r w:rsidRPr="00781E74">
              <w:rPr>
                <w:spacing w:val="-10"/>
                <w:sz w:val="20"/>
                <w:szCs w:val="20"/>
              </w:rPr>
              <w:t>ASTM D790</w:t>
            </w:r>
          </w:p>
        </w:tc>
      </w:tr>
      <w:tr w:rsidR="00B157BF" w14:paraId="01DC33AB" w14:textId="77777777" w:rsidTr="00B157BF">
        <w:trPr>
          <w:trHeight w:val="611"/>
        </w:trPr>
        <w:tc>
          <w:tcPr>
            <w:tcW w:w="2047" w:type="dxa"/>
            <w:vAlign w:val="center"/>
          </w:tcPr>
          <w:p w14:paraId="42D05AC4" w14:textId="77777777" w:rsidR="00B157BF" w:rsidRPr="00781E74" w:rsidRDefault="00B157BF" w:rsidP="00B157BF">
            <w:pPr>
              <w:pStyle w:val="TableParagraph"/>
              <w:spacing w:line="375" w:lineRule="exact"/>
              <w:jc w:val="left"/>
              <w:rPr>
                <w:rFonts w:ascii="Malgun Gothic"/>
                <w:b/>
                <w:spacing w:val="-2"/>
                <w:sz w:val="20"/>
                <w:szCs w:val="20"/>
              </w:rPr>
            </w:pPr>
            <w:r w:rsidRPr="00781E74">
              <w:rPr>
                <w:rFonts w:ascii="Malgun Gothic"/>
                <w:b/>
                <w:spacing w:val="-2"/>
                <w:sz w:val="20"/>
                <w:szCs w:val="20"/>
              </w:rPr>
              <w:t xml:space="preserve">Model </w:t>
            </w:r>
            <w:proofErr w:type="spellStart"/>
            <w:r w:rsidRPr="00781E74">
              <w:rPr>
                <w:rFonts w:ascii="Malgun Gothic"/>
                <w:b/>
                <w:spacing w:val="-2"/>
                <w:sz w:val="20"/>
                <w:szCs w:val="20"/>
              </w:rPr>
              <w:t>pru</w:t>
            </w:r>
            <w:r w:rsidRPr="00781E74">
              <w:rPr>
                <w:rFonts w:ascii="Malgun Gothic"/>
                <w:b/>
                <w:spacing w:val="-2"/>
                <w:sz w:val="20"/>
                <w:szCs w:val="20"/>
              </w:rPr>
              <w:t>ž</w:t>
            </w:r>
            <w:r w:rsidRPr="00781E74">
              <w:rPr>
                <w:rFonts w:ascii="Malgun Gothic"/>
                <w:b/>
                <w:spacing w:val="-2"/>
                <w:sz w:val="20"/>
                <w:szCs w:val="20"/>
              </w:rPr>
              <w:t>nosti</w:t>
            </w:r>
            <w:proofErr w:type="spellEnd"/>
            <w:r w:rsidRPr="00781E74">
              <w:rPr>
                <w:rFonts w:ascii="Malgun Gothic"/>
                <w:b/>
                <w:spacing w:val="-2"/>
                <w:sz w:val="20"/>
                <w:szCs w:val="20"/>
              </w:rPr>
              <w:t xml:space="preserve"> v </w:t>
            </w:r>
            <w:proofErr w:type="spellStart"/>
            <w:r w:rsidRPr="00781E74">
              <w:rPr>
                <w:rFonts w:ascii="Malgun Gothic"/>
                <w:b/>
                <w:spacing w:val="-2"/>
                <w:sz w:val="20"/>
                <w:szCs w:val="20"/>
              </w:rPr>
              <w:t>ohybu</w:t>
            </w:r>
            <w:proofErr w:type="spellEnd"/>
          </w:p>
        </w:tc>
        <w:tc>
          <w:tcPr>
            <w:tcW w:w="2263" w:type="dxa"/>
            <w:vAlign w:val="center"/>
          </w:tcPr>
          <w:p w14:paraId="4E36D6A9" w14:textId="77777777" w:rsidR="00B157BF" w:rsidRPr="00781E74" w:rsidRDefault="00B157BF" w:rsidP="00B157BF">
            <w:pPr>
              <w:pStyle w:val="TableParagraph"/>
              <w:spacing w:before="165"/>
              <w:ind w:left="12" w:right="2"/>
              <w:rPr>
                <w:spacing w:val="-4"/>
                <w:w w:val="105"/>
                <w:position w:val="9"/>
                <w:sz w:val="20"/>
                <w:szCs w:val="20"/>
              </w:rPr>
            </w:pPr>
            <w:proofErr w:type="spellStart"/>
            <w:r w:rsidRPr="00781E74">
              <w:rPr>
                <w:spacing w:val="-4"/>
                <w:w w:val="105"/>
                <w:position w:val="9"/>
                <w:sz w:val="20"/>
                <w:szCs w:val="20"/>
              </w:rPr>
              <w:t>GPa</w:t>
            </w:r>
            <w:proofErr w:type="spellEnd"/>
          </w:p>
        </w:tc>
        <w:tc>
          <w:tcPr>
            <w:tcW w:w="2263" w:type="dxa"/>
            <w:vAlign w:val="center"/>
          </w:tcPr>
          <w:p w14:paraId="28D5F9D9" w14:textId="133DA9AB" w:rsidR="00B157BF" w:rsidRPr="00781E74" w:rsidRDefault="00E02B64" w:rsidP="00B157BF">
            <w:pPr>
              <w:pStyle w:val="TableParagraph"/>
              <w:spacing w:befor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  <w:r w:rsidR="002C06B7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 xml:space="preserve"> </w:t>
            </w:r>
            <w:r w:rsidR="00B157BF" w:rsidRPr="00781E74">
              <w:rPr>
                <w:sz w:val="20"/>
                <w:szCs w:val="20"/>
              </w:rPr>
              <w:t>± 0,</w:t>
            </w:r>
            <w:r w:rsidR="002C06B7">
              <w:rPr>
                <w:sz w:val="20"/>
                <w:szCs w:val="20"/>
              </w:rPr>
              <w:t>3</w:t>
            </w:r>
          </w:p>
        </w:tc>
        <w:tc>
          <w:tcPr>
            <w:tcW w:w="2466" w:type="dxa"/>
            <w:vAlign w:val="center"/>
          </w:tcPr>
          <w:p w14:paraId="33DEB540" w14:textId="77777777" w:rsidR="00B157BF" w:rsidRPr="00781E74" w:rsidRDefault="00B157BF" w:rsidP="00B157BF">
            <w:pPr>
              <w:pStyle w:val="TableParagraph"/>
              <w:spacing w:before="105"/>
              <w:rPr>
                <w:spacing w:val="-10"/>
                <w:sz w:val="20"/>
                <w:szCs w:val="20"/>
              </w:rPr>
            </w:pPr>
            <w:r w:rsidRPr="00781E74">
              <w:rPr>
                <w:spacing w:val="-10"/>
                <w:sz w:val="20"/>
                <w:szCs w:val="20"/>
              </w:rPr>
              <w:t>ASTM D790</w:t>
            </w:r>
          </w:p>
        </w:tc>
      </w:tr>
      <w:tr w:rsidR="00B157BF" w14:paraId="6E2F47E0" w14:textId="77777777" w:rsidTr="00B157BF">
        <w:trPr>
          <w:trHeight w:val="614"/>
        </w:trPr>
        <w:tc>
          <w:tcPr>
            <w:tcW w:w="2047" w:type="dxa"/>
            <w:vAlign w:val="center"/>
          </w:tcPr>
          <w:p w14:paraId="77B6CB4F" w14:textId="77777777" w:rsidR="00B157BF" w:rsidRPr="00781E74" w:rsidRDefault="00B157BF" w:rsidP="00B157BF">
            <w:pPr>
              <w:pStyle w:val="TableParagraph"/>
              <w:spacing w:line="375" w:lineRule="exact"/>
              <w:ind w:left="0"/>
              <w:jc w:val="left"/>
              <w:rPr>
                <w:rFonts w:ascii="Malgun Gothic" w:cs="Calibri"/>
                <w:b/>
                <w:bCs/>
                <w:sz w:val="20"/>
                <w:szCs w:val="20"/>
                <w:vertAlign w:val="superscript"/>
                <w:lang w:val="cs-CZ"/>
              </w:rPr>
            </w:pPr>
            <w:proofErr w:type="spellStart"/>
            <w:r w:rsidRPr="00781E74">
              <w:rPr>
                <w:rFonts w:ascii="Malgun Gothic"/>
                <w:b/>
                <w:bCs/>
                <w:spacing w:val="-2"/>
                <w:sz w:val="20"/>
                <w:szCs w:val="20"/>
              </w:rPr>
              <w:t>Teplota</w:t>
            </w:r>
            <w:proofErr w:type="spellEnd"/>
            <w:r w:rsidRPr="00781E74">
              <w:rPr>
                <w:rFonts w:ascii="Malgun Gothic"/>
                <w:b/>
                <w:bCs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781E74">
              <w:rPr>
                <w:rFonts w:ascii="Malgun Gothic"/>
                <w:b/>
                <w:bCs/>
                <w:spacing w:val="-2"/>
                <w:sz w:val="20"/>
                <w:szCs w:val="20"/>
              </w:rPr>
              <w:t>tepeln</w:t>
            </w:r>
            <w:r w:rsidRPr="00781E74">
              <w:rPr>
                <w:rFonts w:ascii="Malgun Gothic"/>
                <w:b/>
                <w:bCs/>
                <w:spacing w:val="-2"/>
                <w:sz w:val="20"/>
                <w:szCs w:val="20"/>
              </w:rPr>
              <w:t>é</w:t>
            </w:r>
            <w:proofErr w:type="spellEnd"/>
            <w:r w:rsidRPr="00781E74">
              <w:rPr>
                <w:rFonts w:ascii="Malgun Gothic"/>
                <w:b/>
                <w:bCs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781E74">
              <w:rPr>
                <w:rFonts w:ascii="Malgun Gothic"/>
                <w:b/>
                <w:bCs/>
                <w:spacing w:val="-2"/>
                <w:sz w:val="20"/>
                <w:szCs w:val="20"/>
              </w:rPr>
              <w:t>v</w:t>
            </w:r>
            <w:r w:rsidRPr="00781E74">
              <w:rPr>
                <w:rFonts w:ascii="Malgun Gothic"/>
                <w:b/>
                <w:bCs/>
                <w:spacing w:val="-2"/>
                <w:sz w:val="20"/>
                <w:szCs w:val="20"/>
              </w:rPr>
              <w:t>ý</w:t>
            </w:r>
            <w:r w:rsidRPr="00781E74">
              <w:rPr>
                <w:rFonts w:ascii="Malgun Gothic"/>
                <w:b/>
                <w:bCs/>
                <w:spacing w:val="-2"/>
                <w:sz w:val="20"/>
                <w:szCs w:val="20"/>
              </w:rPr>
              <w:t>chylky</w:t>
            </w:r>
            <w:proofErr w:type="spellEnd"/>
            <w:r w:rsidRPr="00781E74">
              <w:rPr>
                <w:rFonts w:ascii="Malgun Gothic" w:cs="Calibri"/>
                <w:b/>
                <w:bCs/>
                <w:spacing w:val="-2"/>
                <w:sz w:val="20"/>
                <w:szCs w:val="20"/>
                <w:lang w:val="cs-CZ"/>
              </w:rPr>
              <w:t xml:space="preserve"> (HDT)</w:t>
            </w:r>
            <w:r w:rsidRPr="00781E74">
              <w:rPr>
                <w:rFonts w:ascii="Malgun Gothic" w:cs="Calibri"/>
                <w:b/>
                <w:bCs/>
                <w:color w:val="FF0000"/>
                <w:spacing w:val="-2"/>
                <w:sz w:val="20"/>
                <w:szCs w:val="20"/>
                <w:vertAlign w:val="superscript"/>
                <w:lang w:val="cs-CZ"/>
              </w:rPr>
              <w:t>2</w:t>
            </w:r>
          </w:p>
        </w:tc>
        <w:tc>
          <w:tcPr>
            <w:tcW w:w="2263" w:type="dxa"/>
            <w:vAlign w:val="center"/>
          </w:tcPr>
          <w:p w14:paraId="3AA28BA4" w14:textId="77777777" w:rsidR="00B157BF" w:rsidRPr="00781E74" w:rsidRDefault="00B157BF" w:rsidP="00B157BF">
            <w:pPr>
              <w:pStyle w:val="TableParagraph"/>
              <w:spacing w:before="34"/>
              <w:ind w:left="12"/>
              <w:rPr>
                <w:sz w:val="20"/>
                <w:szCs w:val="20"/>
              </w:rPr>
            </w:pPr>
            <w:r w:rsidRPr="00781E74">
              <w:rPr>
                <w:sz w:val="20"/>
                <w:szCs w:val="20"/>
              </w:rPr>
              <w:t>°C</w:t>
            </w:r>
          </w:p>
        </w:tc>
        <w:tc>
          <w:tcPr>
            <w:tcW w:w="2263" w:type="dxa"/>
            <w:vAlign w:val="center"/>
          </w:tcPr>
          <w:p w14:paraId="08D3D93D" w14:textId="3BBA5055" w:rsidR="00B157BF" w:rsidRPr="00781E74" w:rsidRDefault="00541D7E" w:rsidP="00B157BF">
            <w:pPr>
              <w:pStyle w:val="TableParagraph"/>
              <w:spacing w:before="34"/>
              <w:ind w:right="8"/>
              <w:rPr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9</w:t>
            </w:r>
            <w:r w:rsidR="00AF5875">
              <w:rPr>
                <w:w w:val="105"/>
                <w:sz w:val="20"/>
                <w:szCs w:val="20"/>
              </w:rPr>
              <w:t>5</w:t>
            </w:r>
            <w:r w:rsidR="00B157BF" w:rsidRPr="00781E74">
              <w:rPr>
                <w:w w:val="105"/>
                <w:sz w:val="20"/>
                <w:szCs w:val="20"/>
              </w:rPr>
              <w:t xml:space="preserve"> </w:t>
            </w:r>
            <w:bookmarkStart w:id="0" w:name="OLE_LINK1"/>
            <w:bookmarkStart w:id="1" w:name="OLE_LINK2"/>
            <w:r w:rsidR="00B157BF" w:rsidRPr="00781E74">
              <w:rPr>
                <w:w w:val="105"/>
                <w:sz w:val="20"/>
                <w:szCs w:val="20"/>
              </w:rPr>
              <w:t>±</w:t>
            </w:r>
            <w:bookmarkEnd w:id="0"/>
            <w:bookmarkEnd w:id="1"/>
            <w:r w:rsidR="00B157BF" w:rsidRPr="00781E74">
              <w:rPr>
                <w:w w:val="105"/>
                <w:sz w:val="20"/>
                <w:szCs w:val="20"/>
              </w:rPr>
              <w:t xml:space="preserve"> </w:t>
            </w:r>
            <w:r w:rsidR="00E62F40">
              <w:rPr>
                <w:spacing w:val="-10"/>
                <w:w w:val="105"/>
                <w:sz w:val="20"/>
                <w:szCs w:val="20"/>
              </w:rPr>
              <w:t>5</w:t>
            </w:r>
          </w:p>
        </w:tc>
        <w:tc>
          <w:tcPr>
            <w:tcW w:w="2466" w:type="dxa"/>
            <w:vAlign w:val="center"/>
          </w:tcPr>
          <w:p w14:paraId="4241B7A7" w14:textId="77777777" w:rsidR="00B157BF" w:rsidRPr="00781E74" w:rsidRDefault="00B157BF" w:rsidP="00B157BF">
            <w:pPr>
              <w:pStyle w:val="TableParagraph"/>
              <w:spacing w:before="105"/>
              <w:rPr>
                <w:sz w:val="20"/>
                <w:szCs w:val="20"/>
              </w:rPr>
            </w:pPr>
            <w:r w:rsidRPr="00781E74">
              <w:rPr>
                <w:spacing w:val="-10"/>
                <w:sz w:val="20"/>
                <w:szCs w:val="20"/>
              </w:rPr>
              <w:t>ISO 75 A</w:t>
            </w:r>
            <w:r w:rsidRPr="00781E74">
              <w:rPr>
                <w:spacing w:val="-4"/>
                <w:sz w:val="20"/>
                <w:szCs w:val="20"/>
              </w:rPr>
              <w:t xml:space="preserve"> </w:t>
            </w:r>
          </w:p>
        </w:tc>
      </w:tr>
      <w:tr w:rsidR="002C06B7" w14:paraId="32AA4516" w14:textId="77777777" w:rsidTr="00B157BF">
        <w:trPr>
          <w:trHeight w:val="614"/>
        </w:trPr>
        <w:tc>
          <w:tcPr>
            <w:tcW w:w="2047" w:type="dxa"/>
            <w:vAlign w:val="center"/>
          </w:tcPr>
          <w:p w14:paraId="2D948296" w14:textId="3D605BDA" w:rsidR="002C06B7" w:rsidRPr="00781E74" w:rsidRDefault="002C06B7" w:rsidP="00B157BF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bCs/>
                <w:spacing w:val="-2"/>
                <w:sz w:val="20"/>
                <w:szCs w:val="20"/>
              </w:rPr>
            </w:pPr>
            <w:proofErr w:type="spellStart"/>
            <w:r>
              <w:rPr>
                <w:rFonts w:ascii="Malgun Gothic"/>
                <w:b/>
                <w:bCs/>
                <w:spacing w:val="-2"/>
                <w:sz w:val="20"/>
                <w:szCs w:val="20"/>
              </w:rPr>
              <w:t>Tvrdost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Malgun Gothic"/>
                <w:b/>
                <w:bCs/>
                <w:spacing w:val="-2"/>
                <w:sz w:val="20"/>
                <w:szCs w:val="20"/>
              </w:rPr>
              <w:t>dopadu</w:t>
            </w:r>
            <w:proofErr w:type="spellEnd"/>
          </w:p>
        </w:tc>
        <w:tc>
          <w:tcPr>
            <w:tcW w:w="2263" w:type="dxa"/>
            <w:vAlign w:val="center"/>
          </w:tcPr>
          <w:p w14:paraId="35626E7D" w14:textId="0937E394" w:rsidR="002C06B7" w:rsidRPr="002C06B7" w:rsidRDefault="002C06B7" w:rsidP="00B157BF">
            <w:pPr>
              <w:pStyle w:val="TableParagraph"/>
              <w:spacing w:before="34"/>
              <w:ind w:left="12"/>
              <w:rPr>
                <w:sz w:val="20"/>
                <w:szCs w:val="20"/>
                <w:vertAlign w:val="superscript"/>
              </w:rPr>
            </w:pPr>
            <w:proofErr w:type="spellStart"/>
            <w:r>
              <w:rPr>
                <w:sz w:val="20"/>
                <w:szCs w:val="20"/>
              </w:rPr>
              <w:t>Kj</w:t>
            </w:r>
            <w:proofErr w:type="spellEnd"/>
            <w:r>
              <w:rPr>
                <w:sz w:val="20"/>
                <w:szCs w:val="20"/>
              </w:rPr>
              <w:t>/m</w:t>
            </w:r>
            <w:r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1C357B84" w14:textId="26D74288" w:rsidR="002C06B7" w:rsidRDefault="002C06B7" w:rsidP="00B157BF">
            <w:pPr>
              <w:pStyle w:val="TableParagraph"/>
              <w:spacing w:before="34"/>
              <w:ind w:right="8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 xml:space="preserve">9,6 </w:t>
            </w:r>
            <w:r w:rsidRPr="006109C2">
              <w:rPr>
                <w:w w:val="105"/>
                <w:sz w:val="20"/>
                <w:szCs w:val="20"/>
              </w:rPr>
              <w:t>±</w:t>
            </w:r>
            <w:r>
              <w:rPr>
                <w:w w:val="105"/>
                <w:sz w:val="20"/>
                <w:szCs w:val="20"/>
              </w:rPr>
              <w:t xml:space="preserve"> 2</w:t>
            </w:r>
          </w:p>
        </w:tc>
        <w:tc>
          <w:tcPr>
            <w:tcW w:w="2466" w:type="dxa"/>
            <w:vAlign w:val="center"/>
          </w:tcPr>
          <w:p w14:paraId="4AD04314" w14:textId="2960E0D5" w:rsidR="002C06B7" w:rsidRPr="00781E74" w:rsidRDefault="002C06B7" w:rsidP="00B157BF">
            <w:pPr>
              <w:pStyle w:val="TableParagraph"/>
              <w:spacing w:before="105"/>
              <w:rPr>
                <w:spacing w:val="-10"/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ISO 180</w:t>
            </w:r>
          </w:p>
        </w:tc>
      </w:tr>
      <w:tr w:rsidR="00B157BF" w14:paraId="4E27D227" w14:textId="77777777" w:rsidTr="00B157BF">
        <w:trPr>
          <w:trHeight w:val="794"/>
        </w:trPr>
        <w:tc>
          <w:tcPr>
            <w:tcW w:w="9039" w:type="dxa"/>
            <w:gridSpan w:val="4"/>
            <w:vAlign w:val="center"/>
          </w:tcPr>
          <w:p w14:paraId="65F496F4" w14:textId="780BD9DE" w:rsidR="00B157BF" w:rsidRDefault="00B157BF" w:rsidP="006D1953">
            <w:pPr>
              <w:pStyle w:val="TableParagraph"/>
              <w:spacing w:before="91"/>
              <w:rPr>
                <w:spacing w:val="-2"/>
                <w:sz w:val="20"/>
                <w:szCs w:val="20"/>
              </w:rPr>
            </w:pPr>
            <w:r w:rsidRPr="00781E74">
              <w:rPr>
                <w:color w:val="FF0000"/>
                <w:spacing w:val="-2"/>
                <w:sz w:val="20"/>
                <w:szCs w:val="20"/>
                <w:vertAlign w:val="superscript"/>
              </w:rPr>
              <w:t>1</w:t>
            </w:r>
            <w:r w:rsidRPr="00781E74">
              <w:rPr>
                <w:spacing w:val="-2"/>
                <w:sz w:val="20"/>
                <w:szCs w:val="20"/>
              </w:rPr>
              <w:t xml:space="preserve">U </w:t>
            </w:r>
            <w:proofErr w:type="spellStart"/>
            <w:r w:rsidRPr="00781E74">
              <w:rPr>
                <w:spacing w:val="-2"/>
                <w:sz w:val="20"/>
                <w:szCs w:val="20"/>
              </w:rPr>
              <w:t>plně</w:t>
            </w:r>
            <w:proofErr w:type="spellEnd"/>
            <w:r w:rsidRPr="00781E74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781E74">
              <w:rPr>
                <w:spacing w:val="-2"/>
                <w:sz w:val="20"/>
                <w:szCs w:val="20"/>
              </w:rPr>
              <w:t>vytvrzených</w:t>
            </w:r>
            <w:proofErr w:type="spellEnd"/>
            <w:r w:rsidRPr="00781E74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781E74">
              <w:rPr>
                <w:spacing w:val="-2"/>
                <w:sz w:val="20"/>
                <w:szCs w:val="20"/>
              </w:rPr>
              <w:t>pryskyřic</w:t>
            </w:r>
            <w:proofErr w:type="spellEnd"/>
            <w:r w:rsidRPr="00781E74">
              <w:rPr>
                <w:spacing w:val="-2"/>
                <w:sz w:val="20"/>
                <w:szCs w:val="20"/>
              </w:rPr>
              <w:t xml:space="preserve">, </w:t>
            </w:r>
            <w:proofErr w:type="spellStart"/>
            <w:r w:rsidRPr="00781E74">
              <w:rPr>
                <w:spacing w:val="-2"/>
                <w:sz w:val="20"/>
                <w:szCs w:val="20"/>
              </w:rPr>
              <w:t>rozvrh</w:t>
            </w:r>
            <w:proofErr w:type="spellEnd"/>
            <w:r w:rsidRPr="00781E74">
              <w:rPr>
                <w:spacing w:val="-2"/>
                <w:sz w:val="20"/>
                <w:szCs w:val="20"/>
              </w:rPr>
              <w:t xml:space="preserve"> tvrzení-24 </w:t>
            </w:r>
            <w:proofErr w:type="spellStart"/>
            <w:r w:rsidRPr="00781E74">
              <w:rPr>
                <w:spacing w:val="-2"/>
                <w:sz w:val="20"/>
                <w:szCs w:val="20"/>
              </w:rPr>
              <w:t>hodin</w:t>
            </w:r>
            <w:proofErr w:type="spellEnd"/>
            <w:r w:rsidRPr="00781E74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781E74">
              <w:rPr>
                <w:spacing w:val="-2"/>
                <w:sz w:val="20"/>
                <w:szCs w:val="20"/>
              </w:rPr>
              <w:t>při</w:t>
            </w:r>
            <w:proofErr w:type="spellEnd"/>
            <w:r w:rsidRPr="00781E74">
              <w:rPr>
                <w:spacing w:val="-2"/>
                <w:sz w:val="20"/>
                <w:szCs w:val="20"/>
              </w:rPr>
              <w:t xml:space="preserve"> 20°C, </w:t>
            </w:r>
            <w:r w:rsidR="00AF5875">
              <w:rPr>
                <w:spacing w:val="-2"/>
                <w:sz w:val="20"/>
                <w:szCs w:val="20"/>
              </w:rPr>
              <w:t>4</w:t>
            </w:r>
            <w:r w:rsidRPr="00781E74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781E74">
              <w:rPr>
                <w:spacing w:val="-2"/>
                <w:sz w:val="20"/>
                <w:szCs w:val="20"/>
              </w:rPr>
              <w:t>hodiny</w:t>
            </w:r>
            <w:proofErr w:type="spellEnd"/>
            <w:r w:rsidRPr="00781E74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781E74">
              <w:rPr>
                <w:spacing w:val="-2"/>
                <w:sz w:val="20"/>
                <w:szCs w:val="20"/>
              </w:rPr>
              <w:t>při</w:t>
            </w:r>
            <w:proofErr w:type="spellEnd"/>
            <w:r w:rsidRPr="00781E74">
              <w:rPr>
                <w:spacing w:val="-2"/>
                <w:sz w:val="20"/>
                <w:szCs w:val="20"/>
              </w:rPr>
              <w:t xml:space="preserve"> </w:t>
            </w:r>
            <w:r w:rsidR="00AF5875">
              <w:rPr>
                <w:spacing w:val="-2"/>
                <w:sz w:val="20"/>
                <w:szCs w:val="20"/>
              </w:rPr>
              <w:t>9</w:t>
            </w:r>
            <w:r w:rsidRPr="00781E74">
              <w:rPr>
                <w:spacing w:val="-2"/>
                <w:sz w:val="20"/>
                <w:szCs w:val="20"/>
              </w:rPr>
              <w:t>0°C</w:t>
            </w:r>
          </w:p>
          <w:p w14:paraId="4204D338" w14:textId="1B56F580" w:rsidR="00AF5875" w:rsidRPr="00AF5875" w:rsidRDefault="00AF5875" w:rsidP="006D1953">
            <w:pPr>
              <w:pStyle w:val="TableParagraph"/>
              <w:spacing w:before="91"/>
              <w:rPr>
                <w:spacing w:val="-2"/>
                <w:sz w:val="20"/>
                <w:szCs w:val="20"/>
              </w:rPr>
            </w:pPr>
            <w:r>
              <w:rPr>
                <w:color w:val="FF0000"/>
                <w:spacing w:val="-2"/>
                <w:sz w:val="20"/>
                <w:szCs w:val="20"/>
                <w:vertAlign w:val="superscript"/>
              </w:rPr>
              <w:t>2</w:t>
            </w:r>
            <w:r>
              <w:rPr>
                <w:spacing w:val="-2"/>
                <w:sz w:val="20"/>
                <w:szCs w:val="20"/>
              </w:rPr>
              <w:t xml:space="preserve">Tvdící </w:t>
            </w:r>
            <w:proofErr w:type="spellStart"/>
            <w:r>
              <w:rPr>
                <w:spacing w:val="-2"/>
                <w:sz w:val="20"/>
                <w:szCs w:val="20"/>
              </w:rPr>
              <w:t>rozvrh</w:t>
            </w:r>
            <w:proofErr w:type="spellEnd"/>
            <w:r>
              <w:rPr>
                <w:spacing w:val="-2"/>
                <w:sz w:val="20"/>
                <w:szCs w:val="20"/>
              </w:rPr>
              <w:t xml:space="preserve">, – 24 </w:t>
            </w:r>
            <w:proofErr w:type="spellStart"/>
            <w:r>
              <w:rPr>
                <w:spacing w:val="-2"/>
                <w:sz w:val="20"/>
                <w:szCs w:val="20"/>
              </w:rPr>
              <w:t>hodin</w:t>
            </w:r>
            <w:proofErr w:type="spellEnd"/>
            <w:r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>
              <w:rPr>
                <w:spacing w:val="-2"/>
                <w:sz w:val="20"/>
                <w:szCs w:val="20"/>
              </w:rPr>
              <w:t>při</w:t>
            </w:r>
            <w:proofErr w:type="spellEnd"/>
            <w:r>
              <w:rPr>
                <w:spacing w:val="-2"/>
                <w:sz w:val="20"/>
                <w:szCs w:val="20"/>
              </w:rPr>
              <w:t xml:space="preserve"> 20°C, 4 </w:t>
            </w:r>
            <w:proofErr w:type="spellStart"/>
            <w:r>
              <w:rPr>
                <w:spacing w:val="-2"/>
                <w:sz w:val="20"/>
                <w:szCs w:val="20"/>
              </w:rPr>
              <w:t>hodiny</w:t>
            </w:r>
            <w:proofErr w:type="spellEnd"/>
            <w:r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>
              <w:rPr>
                <w:spacing w:val="-2"/>
                <w:sz w:val="20"/>
                <w:szCs w:val="20"/>
              </w:rPr>
              <w:t>pri</w:t>
            </w:r>
            <w:proofErr w:type="spellEnd"/>
            <w:r>
              <w:rPr>
                <w:spacing w:val="-2"/>
                <w:sz w:val="20"/>
                <w:szCs w:val="20"/>
              </w:rPr>
              <w:t xml:space="preserve"> 90°C, 3 </w:t>
            </w:r>
            <w:proofErr w:type="spellStart"/>
            <w:r>
              <w:rPr>
                <w:spacing w:val="-2"/>
                <w:sz w:val="20"/>
                <w:szCs w:val="20"/>
              </w:rPr>
              <w:t>hodiny</w:t>
            </w:r>
            <w:proofErr w:type="spellEnd"/>
            <w:r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>
              <w:rPr>
                <w:spacing w:val="-2"/>
                <w:sz w:val="20"/>
                <w:szCs w:val="20"/>
              </w:rPr>
              <w:t>při</w:t>
            </w:r>
            <w:proofErr w:type="spellEnd"/>
            <w:r>
              <w:rPr>
                <w:spacing w:val="-2"/>
                <w:sz w:val="20"/>
                <w:szCs w:val="20"/>
              </w:rPr>
              <w:t xml:space="preserve"> 120°C</w:t>
            </w:r>
          </w:p>
        </w:tc>
      </w:tr>
    </w:tbl>
    <w:p w14:paraId="13DB0D22" w14:textId="436A768C" w:rsidR="006C553C" w:rsidRDefault="00B157BF" w:rsidP="00B157BF">
      <w:pPr>
        <w:ind w:left="116"/>
        <w:rPr>
          <w:rFonts w:ascii="Malgun Gothic"/>
          <w:b/>
          <w:bCs/>
          <w:spacing w:val="-2"/>
          <w:sz w:val="28"/>
          <w:szCs w:val="28"/>
        </w:rPr>
      </w:pPr>
      <w:r w:rsidRPr="283B3D6A">
        <w:rPr>
          <w:rFonts w:ascii="Malgun Gothic"/>
          <w:b/>
          <w:bCs/>
          <w:spacing w:val="-2"/>
          <w:sz w:val="28"/>
          <w:szCs w:val="28"/>
        </w:rPr>
        <w:t xml:space="preserve"> </w:t>
      </w:r>
    </w:p>
    <w:p w14:paraId="68B5EE98" w14:textId="01205D35" w:rsidR="00B157BF" w:rsidRPr="00B157BF" w:rsidRDefault="00B157BF" w:rsidP="006D1953">
      <w:pPr>
        <w:rPr>
          <w:rFonts w:ascii="Malgun Gothic"/>
          <w:b/>
          <w:bCs/>
          <w:spacing w:val="-2"/>
          <w:sz w:val="28"/>
          <w:szCs w:val="28"/>
        </w:rPr>
      </w:pPr>
      <w:proofErr w:type="spellStart"/>
      <w:r w:rsidRPr="283B3D6A">
        <w:rPr>
          <w:rFonts w:ascii="Malgun Gothic"/>
          <w:b/>
          <w:bCs/>
          <w:spacing w:val="-2"/>
          <w:sz w:val="28"/>
          <w:szCs w:val="28"/>
        </w:rPr>
        <w:t>Podm</w:t>
      </w:r>
      <w:r w:rsidRPr="283B3D6A">
        <w:rPr>
          <w:rFonts w:ascii="Malgun Gothic"/>
          <w:b/>
          <w:bCs/>
          <w:spacing w:val="-2"/>
          <w:sz w:val="28"/>
          <w:szCs w:val="28"/>
        </w:rPr>
        <w:t>í</w:t>
      </w:r>
      <w:r w:rsidRPr="283B3D6A">
        <w:rPr>
          <w:rFonts w:ascii="Malgun Gothic"/>
          <w:b/>
          <w:bCs/>
          <w:spacing w:val="-2"/>
          <w:sz w:val="28"/>
          <w:szCs w:val="28"/>
        </w:rPr>
        <w:t>nky</w:t>
      </w:r>
      <w:proofErr w:type="spellEnd"/>
      <w:r w:rsidRPr="283B3D6A">
        <w:rPr>
          <w:rFonts w:ascii="Malgun Gothic"/>
          <w:b/>
          <w:bCs/>
          <w:spacing w:val="-2"/>
          <w:sz w:val="28"/>
          <w:szCs w:val="28"/>
        </w:rPr>
        <w:t xml:space="preserve"> </w:t>
      </w:r>
      <w:proofErr w:type="spellStart"/>
      <w:r w:rsidRPr="283B3D6A">
        <w:rPr>
          <w:rFonts w:ascii="Malgun Gothic"/>
          <w:b/>
          <w:bCs/>
          <w:spacing w:val="-2"/>
          <w:sz w:val="28"/>
          <w:szCs w:val="28"/>
        </w:rPr>
        <w:t>skladov</w:t>
      </w:r>
      <w:r w:rsidRPr="283B3D6A">
        <w:rPr>
          <w:rFonts w:ascii="Malgun Gothic"/>
          <w:b/>
          <w:bCs/>
          <w:spacing w:val="-2"/>
          <w:sz w:val="28"/>
          <w:szCs w:val="28"/>
        </w:rPr>
        <w:t>á</w:t>
      </w:r>
      <w:r w:rsidRPr="283B3D6A">
        <w:rPr>
          <w:rFonts w:ascii="Malgun Gothic"/>
          <w:b/>
          <w:bCs/>
          <w:spacing w:val="-2"/>
          <w:sz w:val="28"/>
          <w:szCs w:val="28"/>
        </w:rPr>
        <w:t>n</w:t>
      </w:r>
      <w:r w:rsidRPr="283B3D6A">
        <w:rPr>
          <w:rFonts w:ascii="Malgun Gothic"/>
          <w:b/>
          <w:bCs/>
          <w:spacing w:val="-2"/>
          <w:sz w:val="28"/>
          <w:szCs w:val="28"/>
        </w:rPr>
        <w:t>í</w:t>
      </w:r>
      <w:proofErr w:type="spellEnd"/>
    </w:p>
    <w:p w14:paraId="268F218D" w14:textId="0760E773" w:rsidR="00B157BF" w:rsidRDefault="00B157BF" w:rsidP="00B157BF">
      <w:pPr>
        <w:spacing w:after="160" w:line="279" w:lineRule="auto"/>
        <w:rPr>
          <w:rFonts w:ascii="Aptos" w:eastAsia="Aptos" w:hAnsi="Aptos" w:cs="Aptos"/>
          <w:lang w:val="cs-CZ"/>
        </w:rPr>
      </w:pPr>
      <w:r w:rsidRPr="283B3D6A">
        <w:rPr>
          <w:rFonts w:ascii="Aptos" w:eastAsia="Aptos" w:hAnsi="Aptos" w:cs="Aptos"/>
          <w:lang w:val="cs-CZ"/>
        </w:rPr>
        <w:t>Produkt by se měl skladovat na suchém, čistém a chladném místě (15-</w:t>
      </w:r>
      <w:proofErr w:type="gramStart"/>
      <w:r w:rsidRPr="283B3D6A">
        <w:rPr>
          <w:rFonts w:ascii="Aptos" w:eastAsia="Aptos" w:hAnsi="Aptos" w:cs="Aptos"/>
          <w:lang w:val="cs-CZ"/>
        </w:rPr>
        <w:t>25°C</w:t>
      </w:r>
      <w:proofErr w:type="gramEnd"/>
      <w:r w:rsidRPr="283B3D6A">
        <w:rPr>
          <w:rFonts w:ascii="Aptos" w:eastAsia="Aptos" w:hAnsi="Aptos" w:cs="Aptos"/>
          <w:lang w:val="cs-CZ"/>
        </w:rPr>
        <w:t>) v uzavřených obalech. Doba spotřebování platí pro tyto teploty a je potřeba pamatovat, že při jejich překročení se zkracuje. Produkty se stejným číslem šarže a datem výroby se musí skladovat pospolu.</w:t>
      </w:r>
    </w:p>
    <w:p w14:paraId="5C06DA04" w14:textId="19B676DD" w:rsidR="00B157BF" w:rsidRPr="00016348" w:rsidRDefault="00B157BF" w:rsidP="00B157BF">
      <w:pPr>
        <w:spacing w:after="160" w:line="279" w:lineRule="auto"/>
        <w:rPr>
          <w:rFonts w:ascii="Aptos" w:eastAsia="Aptos" w:hAnsi="Aptos" w:cs="Aptos"/>
          <w:lang w:val="cs-CZ"/>
        </w:rPr>
      </w:pPr>
      <w:r w:rsidRPr="283B3D6A">
        <w:rPr>
          <w:rFonts w:ascii="Aptos" w:eastAsia="Aptos" w:hAnsi="Aptos" w:cs="Aptos"/>
          <w:lang w:val="cs-CZ"/>
        </w:rPr>
        <w:t xml:space="preserve">Další faktor ovlivňující životnost nenasycených polyesterových pryskyřic </w:t>
      </w:r>
      <w:proofErr w:type="spellStart"/>
      <w:r w:rsidRPr="283B3D6A">
        <w:rPr>
          <w:rFonts w:ascii="Aptos" w:eastAsia="Aptos" w:hAnsi="Aptos" w:cs="Aptos"/>
          <w:lang w:val="cs-CZ"/>
        </w:rPr>
        <w:t>obsahujícíh</w:t>
      </w:r>
      <w:proofErr w:type="spellEnd"/>
      <w:r w:rsidRPr="283B3D6A">
        <w:rPr>
          <w:rFonts w:ascii="Aptos" w:eastAsia="Aptos" w:hAnsi="Aptos" w:cs="Aptos"/>
          <w:lang w:val="cs-CZ"/>
        </w:rPr>
        <w:t xml:space="preserve"> styren je sluneční záření. Styren musí být polymerizován na slunci a produkty, které zkracují životnost produktu by měly být chráněny před slunečním zářením.</w:t>
      </w:r>
    </w:p>
    <w:p w14:paraId="545E2BD8" w14:textId="29973912" w:rsidR="006A2DE3" w:rsidRDefault="00B157BF" w:rsidP="006A2DE3">
      <w:pPr>
        <w:spacing w:before="1"/>
        <w:ind w:left="116"/>
        <w:rPr>
          <w:rFonts w:ascii="Malgun Gothic"/>
          <w:b/>
          <w:sz w:val="28"/>
        </w:rPr>
      </w:pPr>
      <w:proofErr w:type="spellStart"/>
      <w:r>
        <w:rPr>
          <w:rFonts w:ascii="Malgun Gothic"/>
          <w:b/>
          <w:spacing w:val="-4"/>
          <w:sz w:val="28"/>
        </w:rPr>
        <w:t>V</w:t>
      </w:r>
      <w:r>
        <w:rPr>
          <w:rFonts w:ascii="Malgun Gothic"/>
          <w:b/>
          <w:spacing w:val="-4"/>
          <w:sz w:val="28"/>
        </w:rPr>
        <w:t>í</w:t>
      </w:r>
      <w:r>
        <w:rPr>
          <w:rFonts w:ascii="Malgun Gothic"/>
          <w:b/>
          <w:spacing w:val="-4"/>
          <w:sz w:val="28"/>
        </w:rPr>
        <w:t>ce</w:t>
      </w:r>
      <w:proofErr w:type="spellEnd"/>
      <w:r>
        <w:rPr>
          <w:rFonts w:ascii="Malgun Gothic"/>
          <w:b/>
          <w:spacing w:val="-4"/>
          <w:sz w:val="28"/>
        </w:rPr>
        <w:t xml:space="preserve"> </w:t>
      </w:r>
      <w:proofErr w:type="spellStart"/>
      <w:r>
        <w:rPr>
          <w:rFonts w:ascii="Malgun Gothic"/>
          <w:b/>
          <w:spacing w:val="-2"/>
          <w:sz w:val="28"/>
        </w:rPr>
        <w:t>informac</w:t>
      </w:r>
      <w:r>
        <w:rPr>
          <w:rFonts w:ascii="Malgun Gothic"/>
          <w:b/>
          <w:spacing w:val="-2"/>
          <w:sz w:val="28"/>
        </w:rPr>
        <w:t>í</w:t>
      </w:r>
      <w:proofErr w:type="spellEnd"/>
    </w:p>
    <w:p w14:paraId="64154347" w14:textId="550351F0" w:rsidR="00B157BF" w:rsidRPr="006A2DE3" w:rsidRDefault="00B157BF" w:rsidP="006A2DE3">
      <w:pPr>
        <w:spacing w:before="1"/>
        <w:ind w:left="116"/>
        <w:rPr>
          <w:rFonts w:ascii="Malgun Gothic"/>
          <w:b/>
          <w:sz w:val="28"/>
        </w:rPr>
      </w:pPr>
      <w:r>
        <w:rPr>
          <w:w w:val="90"/>
          <w:sz w:val="20"/>
        </w:rPr>
        <w:t xml:space="preserve">ESKİM </w:t>
      </w:r>
      <w:r>
        <w:rPr>
          <w:spacing w:val="-2"/>
          <w:w w:val="95"/>
          <w:sz w:val="20"/>
        </w:rPr>
        <w:t>KİMYA</w:t>
      </w:r>
    </w:p>
    <w:p w14:paraId="1EC2F29B" w14:textId="41FE9F24" w:rsidR="00B157BF" w:rsidRDefault="00B157BF" w:rsidP="00B157BF">
      <w:pPr>
        <w:spacing w:before="75" w:line="278" w:lineRule="auto"/>
        <w:ind w:left="116" w:right="4045"/>
        <w:rPr>
          <w:sz w:val="20"/>
        </w:rPr>
      </w:pPr>
      <w:r>
        <w:rPr>
          <w:spacing w:val="-8"/>
          <w:sz w:val="20"/>
        </w:rPr>
        <w:t xml:space="preserve">75.Yıl </w:t>
      </w:r>
      <w:proofErr w:type="spellStart"/>
      <w:r>
        <w:rPr>
          <w:spacing w:val="-8"/>
          <w:sz w:val="20"/>
        </w:rPr>
        <w:t>Osb</w:t>
      </w:r>
      <w:proofErr w:type="spellEnd"/>
      <w:r>
        <w:rPr>
          <w:spacing w:val="-8"/>
          <w:sz w:val="20"/>
        </w:rPr>
        <w:t xml:space="preserve"> </w:t>
      </w:r>
      <w:proofErr w:type="spellStart"/>
      <w:r>
        <w:rPr>
          <w:spacing w:val="-8"/>
          <w:sz w:val="20"/>
        </w:rPr>
        <w:t>Mahallesi</w:t>
      </w:r>
      <w:proofErr w:type="spellEnd"/>
      <w:r>
        <w:rPr>
          <w:spacing w:val="-8"/>
          <w:sz w:val="20"/>
        </w:rPr>
        <w:t xml:space="preserve"> 6. Cad. No:2 26110 ESKİŞEHİR </w:t>
      </w:r>
      <w:r>
        <w:rPr>
          <w:sz w:val="20"/>
        </w:rPr>
        <w:t>TEL:0(222) 236 01 90 (</w:t>
      </w:r>
      <w:proofErr w:type="spellStart"/>
      <w:r>
        <w:rPr>
          <w:sz w:val="20"/>
        </w:rPr>
        <w:t>ústředna</w:t>
      </w:r>
      <w:proofErr w:type="spellEnd"/>
      <w:r>
        <w:rPr>
          <w:sz w:val="20"/>
        </w:rPr>
        <w:t>)</w:t>
      </w:r>
    </w:p>
    <w:p w14:paraId="37E1E8CB" w14:textId="043A0321" w:rsidR="00B157BF" w:rsidRDefault="00B157BF" w:rsidP="00B157BF">
      <w:pPr>
        <w:spacing w:line="229" w:lineRule="exact"/>
        <w:ind w:left="116"/>
        <w:rPr>
          <w:sz w:val="20"/>
        </w:rPr>
      </w:pPr>
      <w:r>
        <w:rPr>
          <w:w w:val="90"/>
          <w:sz w:val="20"/>
        </w:rPr>
        <w:t xml:space="preserve">FAKS: 0(222) 236 01 </w:t>
      </w:r>
      <w:r>
        <w:rPr>
          <w:spacing w:val="-5"/>
          <w:w w:val="90"/>
          <w:sz w:val="20"/>
        </w:rPr>
        <w:t>87</w:t>
      </w:r>
    </w:p>
    <w:p w14:paraId="70AC8E55" w14:textId="0A84EC50" w:rsidR="006A2DE3" w:rsidRPr="006A2DE3" w:rsidRDefault="00B157BF" w:rsidP="006A2DE3">
      <w:pPr>
        <w:spacing w:before="36"/>
        <w:ind w:left="116"/>
        <w:rPr>
          <w:color w:val="0562C1"/>
          <w:spacing w:val="-2"/>
          <w:w w:val="105"/>
          <w:sz w:val="20"/>
          <w:u w:val="single" w:color="0562C1"/>
        </w:rPr>
        <w:sectPr w:rsidR="006A2DE3" w:rsidRPr="006A2DE3" w:rsidSect="00781E74">
          <w:headerReference w:type="default" r:id="rId7"/>
          <w:footerReference w:type="default" r:id="rId8"/>
          <w:type w:val="continuous"/>
          <w:pgSz w:w="11910" w:h="16840"/>
          <w:pgMar w:top="1440" w:right="1440" w:bottom="1440" w:left="1440" w:header="510" w:footer="454" w:gutter="0"/>
          <w:pgNumType w:start="1"/>
          <w:cols w:space="708"/>
          <w:docGrid w:linePitch="299"/>
        </w:sectPr>
      </w:pPr>
      <w:r>
        <w:rPr>
          <w:color w:val="0562C1"/>
          <w:spacing w:val="-2"/>
          <w:w w:val="105"/>
          <w:sz w:val="20"/>
          <w:u w:val="single" w:color="0562C1"/>
        </w:rPr>
        <w:t>http://www.eskim.com.tr/</w:t>
      </w:r>
    </w:p>
    <w:p w14:paraId="2727D10A" w14:textId="16E1CFED" w:rsidR="008C57E1" w:rsidRPr="008C57E1" w:rsidRDefault="008C57E1" w:rsidP="008C57E1">
      <w:pPr>
        <w:tabs>
          <w:tab w:val="left" w:pos="2811"/>
        </w:tabs>
        <w:rPr>
          <w:sz w:val="20"/>
        </w:rPr>
      </w:pPr>
    </w:p>
    <w:sectPr w:rsidR="008C57E1" w:rsidRPr="008C57E1">
      <w:pgSz w:w="11910" w:h="16840"/>
      <w:pgMar w:top="2160" w:right="1080" w:bottom="1240" w:left="1300" w:header="606" w:footer="105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CF8BFDD" w14:textId="77777777" w:rsidR="00343617" w:rsidRDefault="00343617">
      <w:r>
        <w:separator/>
      </w:r>
    </w:p>
  </w:endnote>
  <w:endnote w:type="continuationSeparator" w:id="0">
    <w:p w14:paraId="6494D8E5" w14:textId="77777777" w:rsidR="00343617" w:rsidRDefault="00343617">
      <w:r>
        <w:continuationSeparator/>
      </w:r>
    </w:p>
  </w:endnote>
  <w:endnote w:type="continuationNotice" w:id="1">
    <w:p w14:paraId="4A38216A" w14:textId="77777777" w:rsidR="00EF067B" w:rsidRDefault="00EF067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1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Segoe UI Symbol">
    <w:altName w:val="Segoe UI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algun Gothic">
    <w:altName w:val="Malgun Gothic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209221" w14:textId="77777777" w:rsidR="00D947D8" w:rsidRDefault="179EAA0A" w:rsidP="179EAA0A">
    <w:pPr>
      <w:spacing w:after="160" w:line="279" w:lineRule="auto"/>
      <w:rPr>
        <w:rFonts w:ascii="Aptos" w:eastAsia="Aptos" w:hAnsi="Aptos" w:cs="Aptos"/>
        <w:color w:val="808080" w:themeColor="background1" w:themeShade="80"/>
        <w:sz w:val="18"/>
        <w:szCs w:val="18"/>
      </w:rPr>
    </w:pPr>
    <w:r w:rsidRPr="179EAA0A">
      <w:rPr>
        <w:rFonts w:asciiTheme="majorHAnsi" w:eastAsiaTheme="majorEastAsia" w:hAnsiTheme="majorHAnsi" w:cstheme="majorBidi"/>
        <w:color w:val="808080" w:themeColor="background1" w:themeShade="80"/>
        <w:sz w:val="18"/>
        <w:szCs w:val="18"/>
        <w:lang w:val="cs-CZ"/>
      </w:rPr>
      <w:t>Všechny informace uvedené v tomto listu jsou považovány za pravdivé a přesné, ale na mechanické a kapalné složení se neposkytuje žádná záruka. Společnost ESKIM A.S. nepřebírá odpovědnost za případné nedostatky, které mohou vzniknout v důsledku nesprávného skladování, manipulace a/nebo aplikace.</w:t>
    </w:r>
  </w:p>
  <w:p w14:paraId="6C92BE5F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EF9EAA" w14:textId="77777777" w:rsidR="00343617" w:rsidRDefault="00343617">
      <w:r>
        <w:separator/>
      </w:r>
    </w:p>
  </w:footnote>
  <w:footnote w:type="continuationSeparator" w:id="0">
    <w:p w14:paraId="166ADF74" w14:textId="77777777" w:rsidR="00343617" w:rsidRDefault="00343617">
      <w:r>
        <w:continuationSeparator/>
      </w:r>
    </w:p>
  </w:footnote>
  <w:footnote w:type="continuationNotice" w:id="1">
    <w:p w14:paraId="46673B14" w14:textId="77777777" w:rsidR="00EF067B" w:rsidRDefault="00EF067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77E1C2" w14:textId="5E79D2D3" w:rsidR="00CD56A3" w:rsidRDefault="283B3D6A" w:rsidP="00CD56A3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 w:rsidRPr="283B3D6A">
      <w:rPr>
        <w:rFonts w:ascii="Aptos" w:eastAsia="Aptos" w:hAnsi="Aptos" w:cs="Aptos"/>
        <w:b/>
        <w:bCs/>
        <w:sz w:val="24"/>
        <w:szCs w:val="24"/>
        <w:lang w:val="cs-CZ"/>
      </w:rPr>
      <w:t>ES-</w:t>
    </w:r>
    <w:r w:rsidR="000151E2">
      <w:rPr>
        <w:rFonts w:ascii="Aptos" w:eastAsia="Aptos" w:hAnsi="Aptos" w:cs="Aptos"/>
        <w:b/>
        <w:bCs/>
        <w:sz w:val="24"/>
        <w:szCs w:val="24"/>
        <w:lang w:val="cs-CZ"/>
      </w:rPr>
      <w:t>2</w:t>
    </w:r>
    <w:r w:rsidR="00541D7E">
      <w:rPr>
        <w:rFonts w:ascii="Aptos" w:eastAsia="Aptos" w:hAnsi="Aptos" w:cs="Aptos"/>
        <w:b/>
        <w:bCs/>
        <w:sz w:val="24"/>
        <w:szCs w:val="24"/>
        <w:lang w:val="cs-CZ"/>
      </w:rPr>
      <w:t>8</w:t>
    </w:r>
    <w:r w:rsidR="002C06B7">
      <w:rPr>
        <w:rFonts w:ascii="Aptos" w:eastAsia="Aptos" w:hAnsi="Aptos" w:cs="Aptos"/>
        <w:b/>
        <w:bCs/>
        <w:sz w:val="24"/>
        <w:szCs w:val="24"/>
        <w:lang w:val="cs-CZ"/>
      </w:rPr>
      <w:t>30</w:t>
    </w:r>
    <w:r w:rsidR="00541D7E">
      <w:rPr>
        <w:rFonts w:ascii="Aptos" w:eastAsia="Aptos" w:hAnsi="Aptos" w:cs="Aptos"/>
        <w:b/>
        <w:bCs/>
        <w:sz w:val="24"/>
        <w:szCs w:val="24"/>
        <w:lang w:val="cs-CZ"/>
      </w:rPr>
      <w:t>-TIX</w:t>
    </w:r>
  </w:p>
  <w:p w14:paraId="55692361" w14:textId="64113C0A" w:rsidR="006C00C1" w:rsidRDefault="00541D7E" w:rsidP="283B3D6A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>
      <w:rPr>
        <w:rFonts w:ascii="Aptos" w:eastAsia="Aptos" w:hAnsi="Aptos" w:cs="Aptos"/>
        <w:b/>
        <w:bCs/>
        <w:sz w:val="24"/>
        <w:szCs w:val="24"/>
        <w:lang w:val="cs-CZ"/>
      </w:rPr>
      <w:t>TIXOTROPICKÝ POLYESTER</w:t>
    </w:r>
  </w:p>
  <w:p w14:paraId="551C978E" w14:textId="46B97FD0" w:rsidR="00D947D8" w:rsidRDefault="003B3DD3" w:rsidP="283B3D6A">
    <w:pPr>
      <w:spacing w:after="160" w:line="279" w:lineRule="auto"/>
      <w:ind w:left="4320"/>
      <w:jc w:val="right"/>
      <w:rPr>
        <w:rFonts w:ascii="Aptos" w:eastAsia="Aptos" w:hAnsi="Aptos" w:cs="Aptos"/>
        <w:sz w:val="20"/>
        <w:szCs w:val="20"/>
        <w:lang w:val="cs-CZ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5189D925" wp14:editId="305C442C">
              <wp:simplePos x="0" y="0"/>
              <wp:positionH relativeFrom="page">
                <wp:posOffset>1703832</wp:posOffset>
              </wp:positionH>
              <wp:positionV relativeFrom="page">
                <wp:posOffset>384714</wp:posOffset>
              </wp:positionV>
              <wp:extent cx="41910" cy="4191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910" cy="41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1910" h="41910">
                            <a:moveTo>
                              <a:pt x="20859" y="41624"/>
                            </a:moveTo>
                            <a:lnTo>
                              <a:pt x="12738" y="39987"/>
                            </a:lnTo>
                            <a:lnTo>
                              <a:pt x="6107" y="35528"/>
                            </a:lnTo>
                            <a:lnTo>
                              <a:pt x="1638" y="28926"/>
                            </a:lnTo>
                            <a:lnTo>
                              <a:pt x="0" y="20859"/>
                            </a:lnTo>
                            <a:lnTo>
                              <a:pt x="1638" y="12738"/>
                            </a:lnTo>
                            <a:lnTo>
                              <a:pt x="6107" y="6107"/>
                            </a:lnTo>
                            <a:lnTo>
                              <a:pt x="12738" y="1638"/>
                            </a:lnTo>
                            <a:lnTo>
                              <a:pt x="20859" y="0"/>
                            </a:lnTo>
                            <a:lnTo>
                              <a:pt x="28941" y="1638"/>
                            </a:lnTo>
                            <a:lnTo>
                              <a:pt x="35575" y="6107"/>
                            </a:lnTo>
                            <a:lnTo>
                              <a:pt x="40067" y="12738"/>
                            </a:lnTo>
                            <a:lnTo>
                              <a:pt x="41719" y="20859"/>
                            </a:lnTo>
                            <a:lnTo>
                              <a:pt x="40067" y="28926"/>
                            </a:lnTo>
                            <a:lnTo>
                              <a:pt x="35575" y="35528"/>
                            </a:lnTo>
                            <a:lnTo>
                              <a:pt x="28941" y="39987"/>
                            </a:lnTo>
                            <a:lnTo>
                              <a:pt x="20859" y="41624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>
          <w:pict>
            <v:shape w14:anchorId="4F16A323" id="Graphic 1" o:spid="_x0000_s1026" style="position:absolute;margin-left:134.15pt;margin-top:30.3pt;width:3.3pt;height:3.3pt;z-index:-1582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1910,419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" path="m20859,41624l12738,39987,6107,35528,1638,28926,,20859,1638,12738,6107,6107,12738,1638,20859,r8082,1638l35575,6107r4492,6631l41719,20859r-1652,8067l35575,35528r-6634,4459l20859,41624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0" distR="0" simplePos="0" relativeHeight="251658241" behindDoc="1" locked="0" layoutInCell="1" allowOverlap="1" wp14:anchorId="5EB01CC1" wp14:editId="254C10F9">
              <wp:simplePos x="0" y="0"/>
              <wp:positionH relativeFrom="page">
                <wp:posOffset>918972</wp:posOffset>
              </wp:positionH>
              <wp:positionV relativeFrom="page">
                <wp:posOffset>416885</wp:posOffset>
              </wp:positionV>
              <wp:extent cx="1254760" cy="448945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254760" cy="448945"/>
                        <a:chOff x="0" y="0"/>
                        <a:chExt cx="1254760" cy="448945"/>
                      </a:xfrm>
                    </wpg:grpSpPr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97535" y="223194"/>
                          <a:ext cx="208787" cy="22555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" name="Graphic 4"/>
                      <wps:cNvSpPr/>
                      <wps:spPr>
                        <a:xfrm>
                          <a:off x="133370" y="254121"/>
                          <a:ext cx="172085" cy="1949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2085" h="194945">
                              <a:moveTo>
                                <a:pt x="157591" y="16208"/>
                              </a:moveTo>
                              <a:lnTo>
                                <a:pt x="171967" y="0"/>
                              </a:lnTo>
                              <a:lnTo>
                                <a:pt x="171429" y="1077"/>
                              </a:lnTo>
                              <a:lnTo>
                                <a:pt x="169905" y="2601"/>
                              </a:lnTo>
                              <a:lnTo>
                                <a:pt x="168381" y="5649"/>
                              </a:lnTo>
                              <a:lnTo>
                                <a:pt x="157591" y="16208"/>
                              </a:lnTo>
                              <a:close/>
                            </a:path>
                            <a:path w="172085" h="194945">
                              <a:moveTo>
                                <a:pt x="145414" y="29937"/>
                              </a:moveTo>
                              <a:lnTo>
                                <a:pt x="157591" y="16208"/>
                              </a:lnTo>
                              <a:lnTo>
                                <a:pt x="156189" y="19365"/>
                              </a:lnTo>
                              <a:lnTo>
                                <a:pt x="145414" y="29937"/>
                              </a:lnTo>
                              <a:close/>
                            </a:path>
                            <a:path w="172085" h="194945">
                              <a:moveTo>
                                <a:pt x="133236" y="43666"/>
                              </a:moveTo>
                              <a:lnTo>
                                <a:pt x="145414" y="29937"/>
                              </a:lnTo>
                              <a:lnTo>
                                <a:pt x="143997" y="33081"/>
                              </a:lnTo>
                              <a:lnTo>
                                <a:pt x="133236" y="43666"/>
                              </a:lnTo>
                              <a:close/>
                            </a:path>
                            <a:path w="172085" h="194945">
                              <a:moveTo>
                                <a:pt x="121059" y="57396"/>
                              </a:moveTo>
                              <a:lnTo>
                                <a:pt x="133236" y="43666"/>
                              </a:lnTo>
                              <a:lnTo>
                                <a:pt x="131805" y="46797"/>
                              </a:lnTo>
                              <a:lnTo>
                                <a:pt x="121059" y="57396"/>
                              </a:lnTo>
                              <a:close/>
                            </a:path>
                            <a:path w="172085" h="194945">
                              <a:moveTo>
                                <a:pt x="108882" y="71125"/>
                              </a:moveTo>
                              <a:lnTo>
                                <a:pt x="121059" y="57396"/>
                              </a:lnTo>
                              <a:lnTo>
                                <a:pt x="119613" y="60513"/>
                              </a:lnTo>
                              <a:lnTo>
                                <a:pt x="108882" y="71125"/>
                              </a:lnTo>
                              <a:close/>
                            </a:path>
                            <a:path w="172085" h="194945">
                              <a:moveTo>
                                <a:pt x="96705" y="84854"/>
                              </a:moveTo>
                              <a:lnTo>
                                <a:pt x="108882" y="71125"/>
                              </a:lnTo>
                              <a:lnTo>
                                <a:pt x="107421" y="74229"/>
                              </a:lnTo>
                              <a:lnTo>
                                <a:pt x="96705" y="84854"/>
                              </a:lnTo>
                              <a:close/>
                            </a:path>
                            <a:path w="172085" h="194945">
                              <a:moveTo>
                                <a:pt x="84527" y="98583"/>
                              </a:moveTo>
                              <a:lnTo>
                                <a:pt x="96705" y="84854"/>
                              </a:lnTo>
                              <a:lnTo>
                                <a:pt x="95229" y="87945"/>
                              </a:lnTo>
                              <a:lnTo>
                                <a:pt x="84527" y="98583"/>
                              </a:lnTo>
                              <a:close/>
                            </a:path>
                            <a:path w="172085" h="194945">
                              <a:moveTo>
                                <a:pt x="72350" y="112312"/>
                              </a:moveTo>
                              <a:lnTo>
                                <a:pt x="84527" y="98583"/>
                              </a:lnTo>
                              <a:lnTo>
                                <a:pt x="83037" y="101661"/>
                              </a:lnTo>
                              <a:lnTo>
                                <a:pt x="72350" y="112312"/>
                              </a:lnTo>
                              <a:close/>
                            </a:path>
                            <a:path w="172085" h="194945">
                              <a:moveTo>
                                <a:pt x="60173" y="126041"/>
                              </a:moveTo>
                              <a:lnTo>
                                <a:pt x="72350" y="112312"/>
                              </a:lnTo>
                              <a:lnTo>
                                <a:pt x="70845" y="115377"/>
                              </a:lnTo>
                              <a:lnTo>
                                <a:pt x="60173" y="126041"/>
                              </a:lnTo>
                              <a:close/>
                            </a:path>
                            <a:path w="172085" h="194945">
                              <a:moveTo>
                                <a:pt x="49423" y="138161"/>
                              </a:moveTo>
                              <a:lnTo>
                                <a:pt x="60173" y="126041"/>
                              </a:lnTo>
                              <a:lnTo>
                                <a:pt x="58653" y="129093"/>
                              </a:lnTo>
                              <a:lnTo>
                                <a:pt x="49423" y="138161"/>
                              </a:lnTo>
                              <a:close/>
                            </a:path>
                            <a:path w="172085" h="194945">
                              <a:moveTo>
                                <a:pt x="37246" y="151890"/>
                              </a:moveTo>
                              <a:lnTo>
                                <a:pt x="49423" y="138161"/>
                              </a:lnTo>
                              <a:lnTo>
                                <a:pt x="47985" y="141285"/>
                              </a:lnTo>
                              <a:lnTo>
                                <a:pt x="37246" y="151890"/>
                              </a:lnTo>
                              <a:close/>
                            </a:path>
                            <a:path w="172085" h="194945">
                              <a:moveTo>
                                <a:pt x="25069" y="165619"/>
                              </a:moveTo>
                              <a:lnTo>
                                <a:pt x="37246" y="151890"/>
                              </a:lnTo>
                              <a:lnTo>
                                <a:pt x="35793" y="155001"/>
                              </a:lnTo>
                              <a:lnTo>
                                <a:pt x="25069" y="165619"/>
                              </a:lnTo>
                              <a:close/>
                            </a:path>
                            <a:path w="172085" h="194945">
                              <a:moveTo>
                                <a:pt x="12892" y="179348"/>
                              </a:moveTo>
                              <a:lnTo>
                                <a:pt x="25069" y="165619"/>
                              </a:lnTo>
                              <a:lnTo>
                                <a:pt x="23601" y="168717"/>
                              </a:lnTo>
                              <a:lnTo>
                                <a:pt x="12892" y="179348"/>
                              </a:lnTo>
                              <a:close/>
                            </a:path>
                            <a:path w="172085" h="194945">
                              <a:moveTo>
                                <a:pt x="714" y="193077"/>
                              </a:moveTo>
                              <a:lnTo>
                                <a:pt x="12892" y="179348"/>
                              </a:lnTo>
                              <a:lnTo>
                                <a:pt x="11409" y="182433"/>
                              </a:lnTo>
                              <a:lnTo>
                                <a:pt x="714" y="193077"/>
                              </a:lnTo>
                              <a:close/>
                            </a:path>
                            <a:path w="172085" h="194945">
                              <a:moveTo>
                                <a:pt x="741" y="194625"/>
                              </a:moveTo>
                              <a:lnTo>
                                <a:pt x="0" y="193883"/>
                              </a:lnTo>
                              <a:lnTo>
                                <a:pt x="714" y="193077"/>
                              </a:lnTo>
                              <a:lnTo>
                                <a:pt x="741" y="1946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Image 5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134802"/>
                          <a:ext cx="208787" cy="2270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" name="Image 6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35573" y="166257"/>
                          <a:ext cx="221982" cy="23829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" name="Graphic 7"/>
                      <wps:cNvSpPr/>
                      <wps:spPr>
                        <a:xfrm>
                          <a:off x="84029" y="209077"/>
                          <a:ext cx="173990" cy="1955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3990" h="195580">
                              <a:moveTo>
                                <a:pt x="165957" y="8066"/>
                              </a:moveTo>
                              <a:lnTo>
                                <a:pt x="173125" y="0"/>
                              </a:lnTo>
                              <a:lnTo>
                                <a:pt x="173526" y="401"/>
                              </a:lnTo>
                              <a:lnTo>
                                <a:pt x="165957" y="8066"/>
                              </a:lnTo>
                              <a:close/>
                            </a:path>
                            <a:path w="173990" h="195580">
                              <a:moveTo>
                                <a:pt x="153766" y="21783"/>
                              </a:moveTo>
                              <a:lnTo>
                                <a:pt x="165957" y="8066"/>
                              </a:lnTo>
                              <a:lnTo>
                                <a:pt x="164382" y="11069"/>
                              </a:lnTo>
                              <a:lnTo>
                                <a:pt x="153766" y="21783"/>
                              </a:lnTo>
                              <a:close/>
                            </a:path>
                            <a:path w="173990" h="195580">
                              <a:moveTo>
                                <a:pt x="141576" y="35501"/>
                              </a:moveTo>
                              <a:lnTo>
                                <a:pt x="153766" y="21783"/>
                              </a:lnTo>
                              <a:lnTo>
                                <a:pt x="152190" y="24785"/>
                              </a:lnTo>
                              <a:lnTo>
                                <a:pt x="141576" y="35501"/>
                              </a:lnTo>
                              <a:close/>
                            </a:path>
                            <a:path w="173990" h="195580">
                              <a:moveTo>
                                <a:pt x="129386" y="49218"/>
                              </a:moveTo>
                              <a:lnTo>
                                <a:pt x="141576" y="35501"/>
                              </a:lnTo>
                              <a:lnTo>
                                <a:pt x="139998" y="38501"/>
                              </a:lnTo>
                              <a:lnTo>
                                <a:pt x="129386" y="49218"/>
                              </a:lnTo>
                              <a:close/>
                            </a:path>
                            <a:path w="173990" h="195580">
                              <a:moveTo>
                                <a:pt x="117196" y="62936"/>
                              </a:moveTo>
                              <a:lnTo>
                                <a:pt x="129386" y="49218"/>
                              </a:lnTo>
                              <a:lnTo>
                                <a:pt x="127806" y="52217"/>
                              </a:lnTo>
                              <a:lnTo>
                                <a:pt x="117196" y="62936"/>
                              </a:lnTo>
                              <a:close/>
                            </a:path>
                            <a:path w="173990" h="195580">
                              <a:moveTo>
                                <a:pt x="106435" y="75045"/>
                              </a:moveTo>
                              <a:lnTo>
                                <a:pt x="117196" y="62936"/>
                              </a:lnTo>
                              <a:lnTo>
                                <a:pt x="115614" y="65933"/>
                              </a:lnTo>
                              <a:lnTo>
                                <a:pt x="106435" y="75045"/>
                              </a:lnTo>
                              <a:close/>
                            </a:path>
                            <a:path w="173990" h="195580">
                              <a:moveTo>
                                <a:pt x="94244" y="88763"/>
                              </a:moveTo>
                              <a:lnTo>
                                <a:pt x="106435" y="75045"/>
                              </a:lnTo>
                              <a:lnTo>
                                <a:pt x="104946" y="78125"/>
                              </a:lnTo>
                              <a:lnTo>
                                <a:pt x="94244" y="88763"/>
                              </a:lnTo>
                              <a:close/>
                            </a:path>
                            <a:path w="173990" h="195580">
                              <a:moveTo>
                                <a:pt x="82054" y="102480"/>
                              </a:moveTo>
                              <a:lnTo>
                                <a:pt x="94244" y="88763"/>
                              </a:lnTo>
                              <a:lnTo>
                                <a:pt x="92754" y="91841"/>
                              </a:lnTo>
                              <a:lnTo>
                                <a:pt x="82054" y="102480"/>
                              </a:lnTo>
                              <a:close/>
                            </a:path>
                            <a:path w="173990" h="195580">
                              <a:moveTo>
                                <a:pt x="69864" y="116198"/>
                              </a:moveTo>
                              <a:lnTo>
                                <a:pt x="82054" y="102480"/>
                              </a:lnTo>
                              <a:lnTo>
                                <a:pt x="80562" y="105557"/>
                              </a:lnTo>
                              <a:lnTo>
                                <a:pt x="69864" y="116198"/>
                              </a:lnTo>
                              <a:close/>
                            </a:path>
                            <a:path w="173990" h="195580">
                              <a:moveTo>
                                <a:pt x="57674" y="129916"/>
                              </a:moveTo>
                              <a:lnTo>
                                <a:pt x="69864" y="116198"/>
                              </a:lnTo>
                              <a:lnTo>
                                <a:pt x="68370" y="119273"/>
                              </a:lnTo>
                              <a:lnTo>
                                <a:pt x="57674" y="129916"/>
                              </a:lnTo>
                              <a:close/>
                            </a:path>
                            <a:path w="173990" h="195580">
                              <a:moveTo>
                                <a:pt x="46912" y="142025"/>
                              </a:moveTo>
                              <a:lnTo>
                                <a:pt x="57674" y="129916"/>
                              </a:lnTo>
                              <a:lnTo>
                                <a:pt x="56178" y="132989"/>
                              </a:lnTo>
                              <a:lnTo>
                                <a:pt x="46912" y="142025"/>
                              </a:lnTo>
                              <a:close/>
                            </a:path>
                            <a:path w="173990" h="195580">
                              <a:moveTo>
                                <a:pt x="34722" y="155742"/>
                              </a:moveTo>
                              <a:lnTo>
                                <a:pt x="46912" y="142025"/>
                              </a:lnTo>
                              <a:lnTo>
                                <a:pt x="45510" y="145181"/>
                              </a:lnTo>
                              <a:lnTo>
                                <a:pt x="34722" y="155742"/>
                              </a:lnTo>
                              <a:close/>
                            </a:path>
                            <a:path w="173990" h="195580">
                              <a:moveTo>
                                <a:pt x="22532" y="169460"/>
                              </a:moveTo>
                              <a:lnTo>
                                <a:pt x="34722" y="155742"/>
                              </a:lnTo>
                              <a:lnTo>
                                <a:pt x="33318" y="158897"/>
                              </a:lnTo>
                              <a:lnTo>
                                <a:pt x="22532" y="169460"/>
                              </a:lnTo>
                              <a:close/>
                            </a:path>
                            <a:path w="173990" h="195580">
                              <a:moveTo>
                                <a:pt x="10342" y="183177"/>
                              </a:moveTo>
                              <a:lnTo>
                                <a:pt x="22532" y="169460"/>
                              </a:lnTo>
                              <a:lnTo>
                                <a:pt x="21126" y="172613"/>
                              </a:lnTo>
                              <a:lnTo>
                                <a:pt x="10342" y="183177"/>
                              </a:lnTo>
                              <a:close/>
                            </a:path>
                            <a:path w="173990" h="195580">
                              <a:moveTo>
                                <a:pt x="1314" y="195473"/>
                              </a:moveTo>
                              <a:lnTo>
                                <a:pt x="0" y="194816"/>
                              </a:lnTo>
                              <a:lnTo>
                                <a:pt x="10342" y="183177"/>
                              </a:lnTo>
                              <a:lnTo>
                                <a:pt x="8934" y="186329"/>
                              </a:lnTo>
                              <a:lnTo>
                                <a:pt x="1314" y="193949"/>
                              </a:lnTo>
                              <a:lnTo>
                                <a:pt x="1314" y="19547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Image 8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1142428" y="25360"/>
                          <a:ext cx="111918" cy="11106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9" name="Graphic 9"/>
                      <wps:cNvSpPr/>
                      <wps:spPr>
                        <a:xfrm>
                          <a:off x="77330" y="4"/>
                          <a:ext cx="1047115" cy="3498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7115" h="349885">
                              <a:moveTo>
                                <a:pt x="296608" y="157949"/>
                              </a:moveTo>
                              <a:lnTo>
                                <a:pt x="296430" y="133591"/>
                              </a:lnTo>
                              <a:lnTo>
                                <a:pt x="295338" y="129374"/>
                              </a:lnTo>
                              <a:lnTo>
                                <a:pt x="287401" y="98767"/>
                              </a:lnTo>
                              <a:lnTo>
                                <a:pt x="271564" y="69862"/>
                              </a:lnTo>
                              <a:lnTo>
                                <a:pt x="271564" y="129374"/>
                              </a:lnTo>
                              <a:lnTo>
                                <a:pt x="34391" y="129374"/>
                              </a:lnTo>
                              <a:lnTo>
                                <a:pt x="61836" y="75933"/>
                              </a:lnTo>
                              <a:lnTo>
                                <a:pt x="116776" y="35306"/>
                              </a:lnTo>
                              <a:lnTo>
                                <a:pt x="146519" y="29997"/>
                              </a:lnTo>
                              <a:lnTo>
                                <a:pt x="173024" y="31546"/>
                              </a:lnTo>
                              <a:lnTo>
                                <a:pt x="212801" y="45834"/>
                              </a:lnTo>
                              <a:lnTo>
                                <a:pt x="257111" y="92583"/>
                              </a:lnTo>
                              <a:lnTo>
                                <a:pt x="271564" y="129374"/>
                              </a:lnTo>
                              <a:lnTo>
                                <a:pt x="271564" y="69862"/>
                              </a:lnTo>
                              <a:lnTo>
                                <a:pt x="266179" y="60020"/>
                              </a:lnTo>
                              <a:lnTo>
                                <a:pt x="235635" y="29997"/>
                              </a:lnTo>
                              <a:lnTo>
                                <a:pt x="229463" y="23926"/>
                              </a:lnTo>
                              <a:lnTo>
                                <a:pt x="182841" y="2717"/>
                              </a:lnTo>
                              <a:lnTo>
                                <a:pt x="137922" y="0"/>
                              </a:lnTo>
                              <a:lnTo>
                                <a:pt x="100406" y="8610"/>
                              </a:lnTo>
                              <a:lnTo>
                                <a:pt x="55194" y="38760"/>
                              </a:lnTo>
                              <a:lnTo>
                                <a:pt x="30365" y="67767"/>
                              </a:lnTo>
                              <a:lnTo>
                                <a:pt x="9359" y="110883"/>
                              </a:lnTo>
                              <a:lnTo>
                                <a:pt x="0" y="170611"/>
                              </a:lnTo>
                              <a:lnTo>
                                <a:pt x="7785" y="231241"/>
                              </a:lnTo>
                              <a:lnTo>
                                <a:pt x="27381" y="275640"/>
                              </a:lnTo>
                              <a:lnTo>
                                <a:pt x="67538" y="321589"/>
                              </a:lnTo>
                              <a:lnTo>
                                <a:pt x="110871" y="344017"/>
                              </a:lnTo>
                              <a:lnTo>
                                <a:pt x="145580" y="349694"/>
                              </a:lnTo>
                              <a:lnTo>
                                <a:pt x="187363" y="345020"/>
                              </a:lnTo>
                              <a:lnTo>
                                <a:pt x="226555" y="327317"/>
                              </a:lnTo>
                              <a:lnTo>
                                <a:pt x="235737" y="319493"/>
                              </a:lnTo>
                              <a:lnTo>
                                <a:pt x="254736" y="303314"/>
                              </a:lnTo>
                              <a:lnTo>
                                <a:pt x="271767" y="282181"/>
                              </a:lnTo>
                              <a:lnTo>
                                <a:pt x="277469" y="273100"/>
                              </a:lnTo>
                              <a:lnTo>
                                <a:pt x="251079" y="261670"/>
                              </a:lnTo>
                              <a:lnTo>
                                <a:pt x="227304" y="289077"/>
                              </a:lnTo>
                              <a:lnTo>
                                <a:pt x="200977" y="307340"/>
                              </a:lnTo>
                              <a:lnTo>
                                <a:pt x="174612" y="317220"/>
                              </a:lnTo>
                              <a:lnTo>
                                <a:pt x="150787" y="319493"/>
                              </a:lnTo>
                              <a:lnTo>
                                <a:pt x="128079" y="317017"/>
                              </a:lnTo>
                              <a:lnTo>
                                <a:pt x="78765" y="293611"/>
                              </a:lnTo>
                              <a:lnTo>
                                <a:pt x="52679" y="265099"/>
                              </a:lnTo>
                              <a:lnTo>
                                <a:pt x="33718" y="228269"/>
                              </a:lnTo>
                              <a:lnTo>
                                <a:pt x="25844" y="167995"/>
                              </a:lnTo>
                              <a:lnTo>
                                <a:pt x="26771" y="157949"/>
                              </a:lnTo>
                              <a:lnTo>
                                <a:pt x="296608" y="157949"/>
                              </a:lnTo>
                              <a:close/>
                            </a:path>
                            <a:path w="1047115" h="349885">
                              <a:moveTo>
                                <a:pt x="474129" y="242874"/>
                              </a:moveTo>
                              <a:lnTo>
                                <a:pt x="461073" y="192227"/>
                              </a:lnTo>
                              <a:lnTo>
                                <a:pt x="433603" y="162153"/>
                              </a:lnTo>
                              <a:lnTo>
                                <a:pt x="381584" y="133273"/>
                              </a:lnTo>
                              <a:lnTo>
                                <a:pt x="376059" y="131089"/>
                              </a:lnTo>
                              <a:lnTo>
                                <a:pt x="348399" y="108864"/>
                              </a:lnTo>
                              <a:lnTo>
                                <a:pt x="342442" y="82600"/>
                              </a:lnTo>
                              <a:lnTo>
                                <a:pt x="353301" y="60375"/>
                              </a:lnTo>
                              <a:lnTo>
                                <a:pt x="376059" y="50317"/>
                              </a:lnTo>
                              <a:lnTo>
                                <a:pt x="397992" y="54711"/>
                              </a:lnTo>
                              <a:lnTo>
                                <a:pt x="411073" y="65570"/>
                              </a:lnTo>
                              <a:lnTo>
                                <a:pt x="417372" y="76669"/>
                              </a:lnTo>
                              <a:lnTo>
                                <a:pt x="419011" y="81749"/>
                              </a:lnTo>
                              <a:lnTo>
                                <a:pt x="446633" y="71170"/>
                              </a:lnTo>
                              <a:lnTo>
                                <a:pt x="443344" y="61290"/>
                              </a:lnTo>
                              <a:lnTo>
                                <a:pt x="433705" y="45377"/>
                              </a:lnTo>
                              <a:lnTo>
                                <a:pt x="416179" y="29692"/>
                              </a:lnTo>
                              <a:lnTo>
                                <a:pt x="389204" y="20497"/>
                              </a:lnTo>
                              <a:lnTo>
                                <a:pt x="360692" y="23063"/>
                              </a:lnTo>
                              <a:lnTo>
                                <a:pt x="325628" y="47332"/>
                              </a:lnTo>
                              <a:lnTo>
                                <a:pt x="311518" y="84886"/>
                              </a:lnTo>
                              <a:lnTo>
                                <a:pt x="313677" y="106349"/>
                              </a:lnTo>
                              <a:lnTo>
                                <a:pt x="325958" y="130708"/>
                              </a:lnTo>
                              <a:lnTo>
                                <a:pt x="345859" y="149631"/>
                              </a:lnTo>
                              <a:lnTo>
                                <a:pt x="367817" y="161264"/>
                              </a:lnTo>
                              <a:lnTo>
                                <a:pt x="392417" y="172504"/>
                              </a:lnTo>
                              <a:lnTo>
                                <a:pt x="420255" y="190233"/>
                              </a:lnTo>
                              <a:lnTo>
                                <a:pt x="439712" y="215303"/>
                              </a:lnTo>
                              <a:lnTo>
                                <a:pt x="443534" y="240614"/>
                              </a:lnTo>
                              <a:lnTo>
                                <a:pt x="439864" y="260197"/>
                              </a:lnTo>
                              <a:lnTo>
                                <a:pt x="398805" y="300888"/>
                              </a:lnTo>
                              <a:lnTo>
                                <a:pt x="367106" y="301675"/>
                              </a:lnTo>
                              <a:lnTo>
                                <a:pt x="338442" y="287147"/>
                              </a:lnTo>
                              <a:lnTo>
                                <a:pt x="323392" y="266026"/>
                              </a:lnTo>
                              <a:lnTo>
                                <a:pt x="317576" y="246989"/>
                              </a:lnTo>
                              <a:lnTo>
                                <a:pt x="316623" y="238721"/>
                              </a:lnTo>
                              <a:lnTo>
                                <a:pt x="288137" y="248056"/>
                              </a:lnTo>
                              <a:lnTo>
                                <a:pt x="296976" y="280809"/>
                              </a:lnTo>
                              <a:lnTo>
                                <a:pt x="316230" y="306679"/>
                              </a:lnTo>
                              <a:lnTo>
                                <a:pt x="341591" y="324192"/>
                              </a:lnTo>
                              <a:lnTo>
                                <a:pt x="368820" y="331876"/>
                              </a:lnTo>
                              <a:lnTo>
                                <a:pt x="395897" y="331279"/>
                              </a:lnTo>
                              <a:lnTo>
                                <a:pt x="422630" y="323176"/>
                              </a:lnTo>
                              <a:lnTo>
                                <a:pt x="446798" y="305587"/>
                              </a:lnTo>
                              <a:lnTo>
                                <a:pt x="466166" y="276529"/>
                              </a:lnTo>
                              <a:lnTo>
                                <a:pt x="474129" y="242874"/>
                              </a:lnTo>
                              <a:close/>
                            </a:path>
                            <a:path w="1047115" h="349885">
                              <a:moveTo>
                                <a:pt x="699046" y="329298"/>
                              </a:moveTo>
                              <a:lnTo>
                                <a:pt x="568172" y="140423"/>
                              </a:lnTo>
                              <a:lnTo>
                                <a:pt x="648081" y="24790"/>
                              </a:lnTo>
                              <a:lnTo>
                                <a:pt x="610273" y="24790"/>
                              </a:lnTo>
                              <a:lnTo>
                                <a:pt x="524827" y="147662"/>
                              </a:lnTo>
                              <a:lnTo>
                                <a:pt x="524357" y="24790"/>
                              </a:lnTo>
                              <a:lnTo>
                                <a:pt x="493395" y="24790"/>
                              </a:lnTo>
                              <a:lnTo>
                                <a:pt x="493776" y="329298"/>
                              </a:lnTo>
                              <a:lnTo>
                                <a:pt x="523976" y="329298"/>
                              </a:lnTo>
                              <a:lnTo>
                                <a:pt x="523976" y="200431"/>
                              </a:lnTo>
                              <a:lnTo>
                                <a:pt x="548640" y="166801"/>
                              </a:lnTo>
                              <a:lnTo>
                                <a:pt x="662940" y="329298"/>
                              </a:lnTo>
                              <a:lnTo>
                                <a:pt x="699046" y="329298"/>
                              </a:lnTo>
                              <a:close/>
                            </a:path>
                            <a:path w="1047115" h="349885">
                              <a:moveTo>
                                <a:pt x="743242" y="24409"/>
                              </a:moveTo>
                              <a:lnTo>
                                <a:pt x="713905" y="24409"/>
                              </a:lnTo>
                              <a:lnTo>
                                <a:pt x="713905" y="328828"/>
                              </a:lnTo>
                              <a:lnTo>
                                <a:pt x="743242" y="328828"/>
                              </a:lnTo>
                              <a:lnTo>
                                <a:pt x="743242" y="24409"/>
                              </a:lnTo>
                              <a:close/>
                            </a:path>
                            <a:path w="1047115" h="349885">
                              <a:moveTo>
                                <a:pt x="1046708" y="24790"/>
                              </a:moveTo>
                              <a:lnTo>
                                <a:pt x="1011364" y="24790"/>
                              </a:lnTo>
                              <a:lnTo>
                                <a:pt x="909447" y="156235"/>
                              </a:lnTo>
                              <a:lnTo>
                                <a:pt x="808672" y="24409"/>
                              </a:lnTo>
                              <a:lnTo>
                                <a:pt x="773811" y="24409"/>
                              </a:lnTo>
                              <a:lnTo>
                                <a:pt x="773811" y="328828"/>
                              </a:lnTo>
                              <a:lnTo>
                                <a:pt x="804011" y="328828"/>
                              </a:lnTo>
                              <a:lnTo>
                                <a:pt x="804011" y="70700"/>
                              </a:lnTo>
                              <a:lnTo>
                                <a:pt x="909828" y="207670"/>
                              </a:lnTo>
                              <a:lnTo>
                                <a:pt x="1015657" y="70700"/>
                              </a:lnTo>
                              <a:lnTo>
                                <a:pt x="1015657" y="329679"/>
                              </a:lnTo>
                              <a:lnTo>
                                <a:pt x="1046708" y="329298"/>
                              </a:lnTo>
                              <a:lnTo>
                                <a:pt x="1046708" y="247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arto="http://schemas.microsoft.com/office/word/2006/arto">
          <w:pict>
            <v:group w14:anchorId="3554DB13" id="Group 2" o:spid="_x0000_s1026" style="position:absolute;margin-left:72.35pt;margin-top:32.85pt;width:98.8pt;height:35.35pt;z-index:-15825920;mso-wrap-distance-left:0;mso-wrap-distance-right:0;mso-position-horizontal-relative:page;mso-position-vertical-relative:page" coordsize="12547,44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" o:spid="_x0000_s1027" type="#_x0000_t75" style="position:absolute;left:975;top:2231;width:2088;height:22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">
                <v:imagedata r:id="rId5" o:title=""/>
              </v:shape>
              <v:shape id="Graphic 4" o:spid="_x0000_s1028" style="position:absolute;left:1333;top:2541;width:1721;height:1949;visibility:visible;mso-wrap-style:square;v-text-anchor:top" coordsize="172085,194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" path="m157591,16208l171967,r-538,1077l169905,2601r-1524,3048l157591,16208xem145414,29937l157591,16208r-1402,3157l145414,29937xem133236,43666l145414,29937r-1417,3144l133236,43666xem121059,57396l133236,43666r-1431,3131l121059,57396xem108882,71125l121059,57396r-1446,3117l108882,71125xem96705,84854l108882,71125r-1461,3104l96705,84854xem84527,98583l96705,84854r-1476,3091l84527,98583xem72350,112312l84527,98583r-1490,3078l72350,112312xem60173,126041l72350,112312r-1505,3065l60173,126041xem49423,138161l60173,126041r-1520,3052l49423,138161xem37246,151890l49423,138161r-1438,3124l37246,151890xem25069,165619l37246,151890r-1453,3111l25069,165619xem12892,179348l25069,165619r-1468,3098l12892,179348xem714,193077l12892,179348r-1483,3085l714,193077xem741,194625l,193883r714,-806l741,194625xe" fillcolor="#fdfdfd" stroked="f">
                <v:path arrowok="t"/>
              </v:shape>
              <v:shape id="Image 5" o:spid="_x0000_s1029" type="#_x0000_t75" style="position:absolute;top:1348;width:2087;height:22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">
                <v:imagedata r:id="rId6" o:title=""/>
              </v:shape>
              <v:shape id="Image 6" o:spid="_x0000_s1030" type="#_x0000_t75" style="position:absolute;left:355;top:1662;width:2220;height:23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">
                <v:imagedata r:id="rId7" o:title=""/>
              </v:shape>
              <v:shape id="Graphic 7" o:spid="_x0000_s1031" style="position:absolute;left:840;top:2090;width:1740;height:1956;visibility:visible;mso-wrap-style:square;v-text-anchor:top" coordsize="173990,195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" path="m165957,8066l173125,r401,401l165957,8066xem153766,21783l165957,8066r-1575,3003l153766,21783xem141576,35501l153766,21783r-1576,3002l141576,35501xem129386,49218l141576,35501r-1578,3000l129386,49218xem117196,62936l129386,49218r-1580,2999l117196,62936xem106435,75045l117196,62936r-1582,2997l106435,75045xem94244,88763l106435,75045r-1489,3080l94244,88763xem82054,102480l94244,88763r-1490,3078l82054,102480xem69864,116198l82054,102480r-1492,3077l69864,116198xem57674,129916l69864,116198r-1494,3075l57674,129916xem46912,142025l57674,129916r-1496,3073l46912,142025xem34722,155742l46912,142025r-1402,3156l34722,155742xem22532,169460l34722,155742r-1404,3155l22532,169460xem10342,183177l22532,169460r-1406,3153l10342,183177xem1314,195473l,194816,10342,183177r-1408,3152l1314,193949r,1524xe" fillcolor="#fdfdfd" stroked="f">
                <v:path arrowok="t"/>
              </v:shape>
              <v:shape id="Image 8" o:spid="_x0000_s1032" type="#_x0000_t75" style="position:absolute;left:11424;top:253;width:1119;height:11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">
                <v:imagedata r:id="rId8" o:title=""/>
              </v:shape>
              <v:shape id="Graphic 9" o:spid="_x0000_s1033" style="position:absolute;left:773;width:10471;height:3498;visibility:visible;mso-wrap-style:square;v-text-anchor:top" coordsize="1047115,3498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" path="m296608,157949r-178,-24358l295338,129374,287401,98767,271564,69862r,59512l34391,129374,61836,75933,116776,35306r29743,-5309l173024,31546r39777,14288l257111,92583r14453,36791l271564,69862r-5385,-9842l235635,29997r-6172,-6071l182841,2717,137922,,100406,8610,55194,38760,30365,67767,9359,110883,,170611r7785,60630l27381,275640r40157,45949l110871,344017r34709,5677l187363,345020r39192,-17703l235737,319493r18999,-16179l271767,282181r5702,-9081l251079,261670r-23775,27407l200977,307340r-26365,9880l150787,319493r-22708,-2476l78765,293611,52679,265099,33718,228269,25844,167995r927,-10046l296608,157949xem474129,242874l461073,192227,433603,162153,381584,133273r-5525,-2184l348399,108864,342442,82600,353301,60375,376059,50317r21933,4394l411073,65570r6299,11099l419011,81749,446633,71170r-3289,-9880l433705,45377,416179,29692,389204,20497r-28512,2566l325628,47332,311518,84886r2159,21463l325958,130708r19901,18923l367817,161264r24600,11240l420255,190233r19457,25070l443534,240614r-3670,19583l398805,300888r-31699,787l338442,287147,323392,266026r-5816,-19037l316623,238721r-28486,9335l296976,280809r19254,25870l341591,324192r27229,7684l395897,331279r26733,-8103l446798,305587r19368,-29058l474129,242874xem699046,329298l568172,140423,648081,24790r-37808,l524827,147662,524357,24790r-30962,l493776,329298r30200,l523976,200431r24664,-33630l662940,329298r36106,xem743242,24409r-29337,l713905,328828r29337,l743242,24409xem1046708,24790r-35344,l909447,156235,808672,24409r-34861,l773811,328828r30200,l804011,70700,909828,207670,1015657,70700r,258979l1046708,329298r,-304508xe" fillcolor="black" stroked="f">
                <v:path arrowok="t"/>
              </v:shape>
              <w10:wrap anchorx="page" anchory="page"/>
            </v:group>
          </w:pict>
        </mc:Fallback>
      </mc:AlternateContent>
    </w:r>
    <w:r w:rsidR="009355B7">
      <w:rPr>
        <w:rFonts w:ascii="Aptos" w:eastAsia="Aptos" w:hAnsi="Aptos" w:cs="Aptos"/>
        <w:sz w:val="20"/>
        <w:szCs w:val="20"/>
        <w:lang w:val="cs-CZ"/>
      </w:rPr>
      <w:t>TECHNICKÝ LIST PRODUKTU</w:t>
    </w:r>
  </w:p>
  <w:p w14:paraId="44EF18BF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8"/>
  <w:proofState w:spelling="clean" w:grammar="clean"/>
  <w:attachedTemplate r:id="rId1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81E74"/>
    <w:rsid w:val="000151E2"/>
    <w:rsid w:val="00016348"/>
    <w:rsid w:val="00032167"/>
    <w:rsid w:val="00080B69"/>
    <w:rsid w:val="00084B60"/>
    <w:rsid w:val="00085FB0"/>
    <w:rsid w:val="000B21EE"/>
    <w:rsid w:val="000D586F"/>
    <w:rsid w:val="00115C34"/>
    <w:rsid w:val="00125DED"/>
    <w:rsid w:val="0015284C"/>
    <w:rsid w:val="001528A6"/>
    <w:rsid w:val="00153663"/>
    <w:rsid w:val="00194086"/>
    <w:rsid w:val="001B629B"/>
    <w:rsid w:val="001E1B2F"/>
    <w:rsid w:val="001F113A"/>
    <w:rsid w:val="002236BB"/>
    <w:rsid w:val="00241E1E"/>
    <w:rsid w:val="002556B3"/>
    <w:rsid w:val="002579FE"/>
    <w:rsid w:val="00261A97"/>
    <w:rsid w:val="002C06B7"/>
    <w:rsid w:val="002F03F9"/>
    <w:rsid w:val="002F4603"/>
    <w:rsid w:val="00311851"/>
    <w:rsid w:val="00315420"/>
    <w:rsid w:val="00316453"/>
    <w:rsid w:val="00343220"/>
    <w:rsid w:val="00343617"/>
    <w:rsid w:val="003721D2"/>
    <w:rsid w:val="003743B9"/>
    <w:rsid w:val="0038189C"/>
    <w:rsid w:val="00384423"/>
    <w:rsid w:val="003B3DD3"/>
    <w:rsid w:val="003C6D59"/>
    <w:rsid w:val="00426CA0"/>
    <w:rsid w:val="00464F1C"/>
    <w:rsid w:val="00497845"/>
    <w:rsid w:val="004A08B7"/>
    <w:rsid w:val="00530CB4"/>
    <w:rsid w:val="00535373"/>
    <w:rsid w:val="00541D7E"/>
    <w:rsid w:val="00544512"/>
    <w:rsid w:val="0055748B"/>
    <w:rsid w:val="00557F2F"/>
    <w:rsid w:val="00585290"/>
    <w:rsid w:val="005923BD"/>
    <w:rsid w:val="005E25D5"/>
    <w:rsid w:val="005E4AB3"/>
    <w:rsid w:val="005F3414"/>
    <w:rsid w:val="006109C2"/>
    <w:rsid w:val="00634B8D"/>
    <w:rsid w:val="00681804"/>
    <w:rsid w:val="006A235E"/>
    <w:rsid w:val="006A2DE3"/>
    <w:rsid w:val="006C00C1"/>
    <w:rsid w:val="006C553C"/>
    <w:rsid w:val="006D1953"/>
    <w:rsid w:val="006E72F1"/>
    <w:rsid w:val="00741702"/>
    <w:rsid w:val="00752F0C"/>
    <w:rsid w:val="00753949"/>
    <w:rsid w:val="007667E6"/>
    <w:rsid w:val="00781E74"/>
    <w:rsid w:val="008176B3"/>
    <w:rsid w:val="008B2A13"/>
    <w:rsid w:val="008C57E1"/>
    <w:rsid w:val="009355B7"/>
    <w:rsid w:val="00953ABF"/>
    <w:rsid w:val="009571F8"/>
    <w:rsid w:val="009A2F59"/>
    <w:rsid w:val="009E4DFE"/>
    <w:rsid w:val="00A045DD"/>
    <w:rsid w:val="00A264C2"/>
    <w:rsid w:val="00A93A3B"/>
    <w:rsid w:val="00AA6F8A"/>
    <w:rsid w:val="00AF5875"/>
    <w:rsid w:val="00B07757"/>
    <w:rsid w:val="00B157BF"/>
    <w:rsid w:val="00B24501"/>
    <w:rsid w:val="00B304FA"/>
    <w:rsid w:val="00B71CD9"/>
    <w:rsid w:val="00B8161E"/>
    <w:rsid w:val="00C07C11"/>
    <w:rsid w:val="00C2339D"/>
    <w:rsid w:val="00C40AE0"/>
    <w:rsid w:val="00C7524A"/>
    <w:rsid w:val="00C90D40"/>
    <w:rsid w:val="00C90F8E"/>
    <w:rsid w:val="00CA44C3"/>
    <w:rsid w:val="00CD56A3"/>
    <w:rsid w:val="00CE4134"/>
    <w:rsid w:val="00D43335"/>
    <w:rsid w:val="00D709A3"/>
    <w:rsid w:val="00D83591"/>
    <w:rsid w:val="00D87F96"/>
    <w:rsid w:val="00D947D8"/>
    <w:rsid w:val="00D9713D"/>
    <w:rsid w:val="00DB3615"/>
    <w:rsid w:val="00DF4BCE"/>
    <w:rsid w:val="00E00F3C"/>
    <w:rsid w:val="00E02B64"/>
    <w:rsid w:val="00E44E5E"/>
    <w:rsid w:val="00E4549C"/>
    <w:rsid w:val="00E62F40"/>
    <w:rsid w:val="00EF067B"/>
    <w:rsid w:val="00EF74D2"/>
    <w:rsid w:val="00F11445"/>
    <w:rsid w:val="00F13F5A"/>
    <w:rsid w:val="00F27727"/>
    <w:rsid w:val="00F60286"/>
    <w:rsid w:val="00FC206C"/>
    <w:rsid w:val="00FC3662"/>
    <w:rsid w:val="00FE193E"/>
    <w:rsid w:val="013836A2"/>
    <w:rsid w:val="03C94372"/>
    <w:rsid w:val="06DE99B4"/>
    <w:rsid w:val="087A6A15"/>
    <w:rsid w:val="09CB129D"/>
    <w:rsid w:val="0A0F490F"/>
    <w:rsid w:val="0BAB1970"/>
    <w:rsid w:val="0BF3CFD1"/>
    <w:rsid w:val="107E8A93"/>
    <w:rsid w:val="121A5AF4"/>
    <w:rsid w:val="1265145A"/>
    <w:rsid w:val="1551FBB6"/>
    <w:rsid w:val="179EAA0A"/>
    <w:rsid w:val="19051C9E"/>
    <w:rsid w:val="1C9FF2E5"/>
    <w:rsid w:val="1F139ABC"/>
    <w:rsid w:val="1FB29386"/>
    <w:rsid w:val="20ACAF6D"/>
    <w:rsid w:val="2462B343"/>
    <w:rsid w:val="26B2B649"/>
    <w:rsid w:val="2736B721"/>
    <w:rsid w:val="27CD1332"/>
    <w:rsid w:val="283B3D6A"/>
    <w:rsid w:val="2AE0FD48"/>
    <w:rsid w:val="2B89A8C1"/>
    <w:rsid w:val="2D9F125C"/>
    <w:rsid w:val="2DF3A5C9"/>
    <w:rsid w:val="36BBDE5D"/>
    <w:rsid w:val="3B343C89"/>
    <w:rsid w:val="3CD00CEA"/>
    <w:rsid w:val="3D86B466"/>
    <w:rsid w:val="40522233"/>
    <w:rsid w:val="440E6CB4"/>
    <w:rsid w:val="44DB1ECF"/>
    <w:rsid w:val="47E6095F"/>
    <w:rsid w:val="4BB599BC"/>
    <w:rsid w:val="4FAA82E7"/>
    <w:rsid w:val="4FD34BAD"/>
    <w:rsid w:val="51AFF97C"/>
    <w:rsid w:val="533538FF"/>
    <w:rsid w:val="55A58428"/>
    <w:rsid w:val="561F21DF"/>
    <w:rsid w:val="57696BC4"/>
    <w:rsid w:val="581E550C"/>
    <w:rsid w:val="5A1FA161"/>
    <w:rsid w:val="5AFFCB4F"/>
    <w:rsid w:val="5E74B312"/>
    <w:rsid w:val="5FD27F2D"/>
    <w:rsid w:val="62397378"/>
    <w:rsid w:val="656097E7"/>
    <w:rsid w:val="66AA27FC"/>
    <w:rsid w:val="67EAE652"/>
    <w:rsid w:val="6931A2CB"/>
    <w:rsid w:val="6A42238D"/>
    <w:rsid w:val="6C3CEED1"/>
    <w:rsid w:val="6DE2848F"/>
    <w:rsid w:val="6E7BC5E2"/>
    <w:rsid w:val="6F90D0C5"/>
    <w:rsid w:val="71FACB72"/>
    <w:rsid w:val="725A2E95"/>
    <w:rsid w:val="73D168F3"/>
    <w:rsid w:val="746441E8"/>
    <w:rsid w:val="7560C38E"/>
    <w:rsid w:val="768935DE"/>
    <w:rsid w:val="789DEB1C"/>
    <w:rsid w:val="78BED8C6"/>
    <w:rsid w:val="7901A0B6"/>
    <w:rsid w:val="7A42AD40"/>
    <w:rsid w:val="7FC2B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54964"/>
  <w15:docId w15:val="{ED313CA3-0775-AD47-BA3E-A1726B8FD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eastAsia="Arial" w:hAnsi="Arial" w:cs="Ari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uiPriority w:val="1"/>
    <w:qFormat/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  <w:pPr>
      <w:ind w:left="15"/>
      <w:jc w:val="center"/>
    </w:pPr>
  </w:style>
  <w:style w:type="table" w:styleId="Mkatabulky">
    <w:name w:val="Table Grid"/>
    <w:basedOn w:val="Normlntabulka"/>
    <w:uiPriority w:val="39"/>
    <w:rsid w:val="003118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11851"/>
    <w:rPr>
      <w:rFonts w:ascii="Arial" w:eastAsia="Arial" w:hAnsi="Arial" w:cs="Arial"/>
    </w:rPr>
  </w:style>
  <w:style w:type="paragraph" w:styleId="Zpat">
    <w:name w:val="footer"/>
    <w:basedOn w:val="Normln"/>
    <w:link w:val="Zpat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11851"/>
    <w:rPr>
      <w:rFonts w:ascii="Arial" w:eastAsia="Arial" w:hAnsi="Arial" w:cs="Arial"/>
    </w:rPr>
  </w:style>
  <w:style w:type="paragraph" w:customStyle="1" w:styleId="Default">
    <w:name w:val="Default"/>
    <w:rsid w:val="00F27727"/>
    <w:pPr>
      <w:widowControl/>
      <w:adjustRightInd w:val="0"/>
    </w:pPr>
    <w:rPr>
      <w:rFonts w:ascii="Segoe UI Symbol" w:hAnsi="Segoe UI Symbol" w:cs="Segoe UI Symbol"/>
      <w:color w:val="000000"/>
      <w:sz w:val="24"/>
      <w:szCs w:val="24"/>
      <w:lang w:val="cs-CZ"/>
    </w:rPr>
  </w:style>
  <w:style w:type="paragraph" w:styleId="Revize">
    <w:name w:val="Revision"/>
    <w:hidden/>
    <w:uiPriority w:val="99"/>
    <w:semiHidden/>
    <w:rsid w:val="006A2DE3"/>
    <w:pPr>
      <w:widowControl/>
      <w:autoSpaceDE/>
      <w:autoSpaceDN/>
    </w:pPr>
    <w:rPr>
      <w:rFonts w:ascii="Arial" w:eastAsia="Arial" w:hAnsi="Arial" w:cs="Arial"/>
    </w:rPr>
  </w:style>
  <w:style w:type="character" w:styleId="Zstupntext">
    <w:name w:val="Placeholder Text"/>
    <w:basedOn w:val="Standardnpsmoodstavce"/>
    <w:uiPriority w:val="99"/>
    <w:semiHidden/>
    <w:rsid w:val="00E02B64"/>
    <w:rPr>
      <w:color w:val="666666"/>
    </w:rPr>
  </w:style>
  <w:style w:type="paragraph" w:styleId="Normlnweb">
    <w:name w:val="Normal (Web)"/>
    <w:basedOn w:val="Normln"/>
    <w:uiPriority w:val="99"/>
    <w:semiHidden/>
    <w:unhideWhenUsed/>
    <w:rsid w:val="007667E6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character" w:customStyle="1" w:styleId="apple-converted-space">
    <w:name w:val="apple-converted-space"/>
    <w:basedOn w:val="Standardnpsmoodstavce"/>
    <w:rsid w:val="007667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8648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09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025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28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0606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1490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0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Bara/Library/Group%20Containers/UBF8T346G9.Office/User%20Content.localized/Templates.localized/ES-1043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4ADB9BB-BBF9-CD44-ADCD-37AEB1B93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ES-1043.dotx</Template>
  <TotalTime>4</TotalTime>
  <Pages>3</Pages>
  <Words>303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Microsoft Word - ES-4300 word TDS</vt:lpstr>
    </vt:vector>
  </TitlesOfParts>
  <Company/>
  <LinksUpToDate>false</LinksUpToDate>
  <CharactersWithSpaces>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ES-4300 word TDS</dc:title>
  <dc:subject/>
  <dc:creator>Microsoft Office User</dc:creator>
  <cp:keywords>, docId:DC7AE9F2F4E93A5BC38C7115DFE137DE</cp:keywords>
  <cp:lastModifiedBy>Barbora Prošková</cp:lastModifiedBy>
  <cp:revision>2</cp:revision>
  <cp:lastPrinted>2024-04-24T01:42:00Z</cp:lastPrinted>
  <dcterms:created xsi:type="dcterms:W3CDTF">2024-08-05T08:52:00Z</dcterms:created>
  <dcterms:modified xsi:type="dcterms:W3CDTF">2024-08-05T08:52:00Z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2022-04-21T00:00:00Z</vt:filetime>
  </property>
  <property fmtid="{D5CDD505-2E9C-101B-9397-08002B2CF9AE}" pid="3" name="LastSaved">
    <vt:filetime>2024-04-23T00:00:00Z</vt:filetime>
  </property>
  <property fmtid="{D5CDD505-2E9C-101B-9397-08002B2CF9AE}" pid="4" name="Producer">
    <vt:lpwstr>Microsoft: Print To PDF</vt:lpwstr>
  </property>
</Properties>
</file>